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D77C20" w14:paraId="3550249C" w14:textId="77777777" w:rsidTr="00D77C20">
        <w:tc>
          <w:tcPr>
            <w:tcW w:w="10627" w:type="dxa"/>
            <w:shd w:val="clear" w:color="auto" w:fill="002060"/>
          </w:tcPr>
          <w:p w14:paraId="47DE46D5" w14:textId="77777777" w:rsidR="00D77C20" w:rsidRDefault="00D77C20" w:rsidP="00D77C2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FB9502C" wp14:editId="0AF0F8EA">
                      <wp:simplePos x="0" y="0"/>
                      <wp:positionH relativeFrom="column">
                        <wp:posOffset>2150450</wp:posOffset>
                      </wp:positionH>
                      <wp:positionV relativeFrom="paragraph">
                        <wp:posOffset>96431</wp:posOffset>
                      </wp:positionV>
                      <wp:extent cx="4419482" cy="339436"/>
                      <wp:effectExtent l="0" t="0" r="0" b="0"/>
                      <wp:wrapNone/>
                      <wp:docPr id="525674256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19482" cy="33943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BD7032E" w14:textId="1B09F9A2" w:rsidR="00D77C20" w:rsidRPr="00D53C0E" w:rsidRDefault="00D53C0E" w:rsidP="00D77C20">
                                  <w:pPr>
                                    <w:jc w:val="right"/>
                                    <w:rPr>
                                      <w:rFonts w:ascii="Avenir Book" w:hAnsi="Avenir Book"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 w:rsidRPr="00D53C0E">
                                    <w:rPr>
                                      <w:rFonts w:ascii="Avenir Book" w:hAnsi="Avenir Book"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Pathways at Mason Moor Intervention Referral Form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B9502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69.35pt;margin-top:7.6pt;width:348pt;height:26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" filled="f" stroked="f" strokeweight=".5pt">
                      <v:textbox>
                        <w:txbxContent>
                          <w:p w14:paraId="5BD7032E" w14:textId="1B09F9A2" w:rsidR="00D77C20" w:rsidRPr="00D53C0E" w:rsidRDefault="00D53C0E" w:rsidP="00D77C20">
                            <w:pPr>
                              <w:jc w:val="right"/>
                              <w:rPr>
                                <w:rFonts w:ascii="Avenir Book" w:hAnsi="Avenir Book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53C0E">
                              <w:rPr>
                                <w:rFonts w:ascii="Avenir Book" w:hAnsi="Avenir Book"/>
                                <w:color w:val="FFFFFF" w:themeColor="background1"/>
                                <w:sz w:val="28"/>
                                <w:szCs w:val="28"/>
                              </w:rPr>
                              <w:t>Pathways at Mason Moor Intervention Referral Form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942537A" wp14:editId="70893CCB">
                  <wp:extent cx="2220686" cy="530877"/>
                  <wp:effectExtent l="0" t="0" r="0" b="0"/>
                  <wp:docPr id="690734571" name="Picture 1" descr="A black background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0734571" name="Picture 1" descr="A black background with white text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1765" cy="555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E99363C" w14:textId="77777777" w:rsidR="00D77C20" w:rsidRDefault="00D77C20">
      <w:pPr>
        <w:rPr>
          <w:sz w:val="11"/>
          <w:szCs w:val="11"/>
        </w:rPr>
      </w:pPr>
    </w:p>
    <w:p w14:paraId="3E1F86F0" w14:textId="77777777" w:rsidR="00D53C0E" w:rsidRDefault="00D53C0E">
      <w:pPr>
        <w:rPr>
          <w:sz w:val="11"/>
          <w:szCs w:val="11"/>
        </w:rPr>
      </w:pPr>
    </w:p>
    <w:p w14:paraId="1452AB8E" w14:textId="5703BFD7" w:rsidR="00D53C0E" w:rsidRPr="00D53C0E" w:rsidRDefault="00D53C0E" w:rsidP="00D53C0E">
      <w:pPr>
        <w:jc w:val="both"/>
        <w:rPr>
          <w:rFonts w:ascii="Avenir Book" w:hAnsi="Avenir Book"/>
          <w:b/>
          <w:sz w:val="20"/>
          <w:szCs w:val="20"/>
        </w:rPr>
      </w:pPr>
      <w:r w:rsidRPr="00D53C0E">
        <w:rPr>
          <w:rFonts w:ascii="Avenir Book" w:hAnsi="Avenir Book"/>
          <w:sz w:val="20"/>
          <w:szCs w:val="20"/>
        </w:rPr>
        <w:t xml:space="preserve">The </w:t>
      </w:r>
      <w:r>
        <w:rPr>
          <w:rFonts w:ascii="Avenir Book" w:hAnsi="Avenir Book"/>
          <w:sz w:val="20"/>
          <w:szCs w:val="20"/>
        </w:rPr>
        <w:t>Pathways at Mason Moor Intervention Referral</w:t>
      </w:r>
      <w:r w:rsidRPr="00D53C0E">
        <w:rPr>
          <w:rFonts w:ascii="Avenir Book" w:hAnsi="Avenir Book"/>
          <w:sz w:val="20"/>
          <w:szCs w:val="20"/>
        </w:rPr>
        <w:t xml:space="preserve"> form is the main referral route for accessing </w:t>
      </w:r>
      <w:r>
        <w:rPr>
          <w:rFonts w:ascii="Avenir Book" w:hAnsi="Avenir Book"/>
          <w:sz w:val="20"/>
          <w:szCs w:val="20"/>
        </w:rPr>
        <w:t xml:space="preserve">intervention </w:t>
      </w:r>
      <w:r w:rsidRPr="00D53C0E">
        <w:rPr>
          <w:rFonts w:ascii="Avenir Book" w:hAnsi="Avenir Book"/>
          <w:sz w:val="20"/>
          <w:szCs w:val="20"/>
        </w:rPr>
        <w:t>place</w:t>
      </w:r>
      <w:r>
        <w:rPr>
          <w:rFonts w:ascii="Avenir Book" w:hAnsi="Avenir Book"/>
          <w:sz w:val="20"/>
          <w:szCs w:val="20"/>
        </w:rPr>
        <w:t>ments</w:t>
      </w:r>
      <w:r w:rsidRPr="00D53C0E">
        <w:rPr>
          <w:rFonts w:ascii="Avenir Book" w:hAnsi="Avenir Book"/>
          <w:sz w:val="20"/>
          <w:szCs w:val="20"/>
        </w:rPr>
        <w:t xml:space="preserve"> and support</w:t>
      </w:r>
      <w:r>
        <w:rPr>
          <w:rFonts w:ascii="Avenir Book" w:hAnsi="Avenir Book"/>
          <w:sz w:val="20"/>
          <w:szCs w:val="20"/>
        </w:rPr>
        <w:t xml:space="preserve">. </w:t>
      </w:r>
    </w:p>
    <w:p w14:paraId="428C2441" w14:textId="77777777" w:rsidR="00D53C0E" w:rsidRPr="00D53C0E" w:rsidRDefault="00D53C0E" w:rsidP="00D53C0E">
      <w:pPr>
        <w:jc w:val="both"/>
        <w:rPr>
          <w:rFonts w:ascii="Avenir Book" w:hAnsi="Avenir Book"/>
          <w:b/>
          <w:sz w:val="20"/>
          <w:szCs w:val="20"/>
        </w:rPr>
      </w:pPr>
    </w:p>
    <w:p w14:paraId="155797E6" w14:textId="0A4D28A4" w:rsidR="00D53C0E" w:rsidRPr="00D53C0E" w:rsidRDefault="00D53C0E" w:rsidP="00D53C0E">
      <w:pPr>
        <w:jc w:val="both"/>
        <w:rPr>
          <w:rFonts w:ascii="Avenir Book" w:hAnsi="Avenir Book"/>
          <w:sz w:val="20"/>
          <w:szCs w:val="20"/>
        </w:rPr>
      </w:pPr>
      <w:r w:rsidRPr="00D53C0E">
        <w:rPr>
          <w:rFonts w:ascii="Avenir Book" w:hAnsi="Avenir Book"/>
          <w:sz w:val="20"/>
          <w:szCs w:val="20"/>
        </w:rPr>
        <w:t xml:space="preserve">Each request for support is presented at </w:t>
      </w:r>
      <w:r>
        <w:rPr>
          <w:rFonts w:ascii="Avenir Book" w:hAnsi="Avenir Book"/>
          <w:sz w:val="20"/>
          <w:szCs w:val="20"/>
        </w:rPr>
        <w:t>Complex Panel</w:t>
      </w:r>
      <w:r w:rsidRPr="00D53C0E">
        <w:rPr>
          <w:rFonts w:ascii="Avenir Book" w:hAnsi="Avenir Book"/>
          <w:sz w:val="20"/>
          <w:szCs w:val="20"/>
        </w:rPr>
        <w:t xml:space="preserve"> which consists of staff from the local authority, </w:t>
      </w:r>
      <w:r>
        <w:rPr>
          <w:rFonts w:ascii="Avenir Book" w:hAnsi="Avenir Book"/>
          <w:sz w:val="20"/>
          <w:szCs w:val="20"/>
        </w:rPr>
        <w:t>Pathways at Mason Moor Staff</w:t>
      </w:r>
      <w:r w:rsidRPr="00D53C0E">
        <w:rPr>
          <w:rFonts w:ascii="Avenir Book" w:hAnsi="Avenir Book"/>
          <w:sz w:val="20"/>
          <w:szCs w:val="20"/>
        </w:rPr>
        <w:t xml:space="preserve">, local schools and representatives from other relevant services. </w:t>
      </w:r>
    </w:p>
    <w:p w14:paraId="5C6B1491" w14:textId="77777777" w:rsidR="00D53C0E" w:rsidRPr="00D53C0E" w:rsidRDefault="00D53C0E" w:rsidP="00D53C0E">
      <w:pPr>
        <w:jc w:val="both"/>
        <w:rPr>
          <w:rFonts w:ascii="Avenir Book" w:hAnsi="Avenir Book"/>
          <w:sz w:val="20"/>
          <w:szCs w:val="20"/>
        </w:rPr>
      </w:pPr>
    </w:p>
    <w:p w14:paraId="1300D97E" w14:textId="2CA4553C" w:rsidR="00D53C0E" w:rsidRPr="00D53C0E" w:rsidRDefault="00D53C0E" w:rsidP="00D53C0E">
      <w:pPr>
        <w:jc w:val="both"/>
        <w:rPr>
          <w:rFonts w:ascii="Avenir Book" w:hAnsi="Avenir Book"/>
          <w:sz w:val="20"/>
          <w:szCs w:val="20"/>
        </w:rPr>
      </w:pPr>
      <w:r w:rsidRPr="00D53C0E">
        <w:rPr>
          <w:rFonts w:ascii="Avenir Book" w:hAnsi="Avenir Book"/>
          <w:sz w:val="20"/>
          <w:szCs w:val="20"/>
        </w:rPr>
        <w:t xml:space="preserve">For your request for support to be heard at a </w:t>
      </w:r>
      <w:r>
        <w:rPr>
          <w:rFonts w:ascii="Avenir Book" w:hAnsi="Avenir Book"/>
          <w:sz w:val="20"/>
          <w:szCs w:val="20"/>
        </w:rPr>
        <w:t xml:space="preserve">Complex </w:t>
      </w:r>
      <w:r w:rsidRPr="00D53C0E">
        <w:rPr>
          <w:rFonts w:ascii="Avenir Book" w:hAnsi="Avenir Book"/>
          <w:sz w:val="20"/>
          <w:szCs w:val="20"/>
        </w:rPr>
        <w:t>Panel meeting, please complete this referral form and email it to:</w:t>
      </w:r>
      <w:r>
        <w:rPr>
          <w:rFonts w:ascii="Avenir Book" w:hAnsi="Avenir Book"/>
          <w:sz w:val="20"/>
          <w:szCs w:val="20"/>
        </w:rPr>
        <w:t xml:space="preserve"> XXXXXXXX</w:t>
      </w:r>
    </w:p>
    <w:p w14:paraId="6C9B5F31" w14:textId="77777777" w:rsidR="00D53C0E" w:rsidRDefault="00D53C0E">
      <w:pPr>
        <w:rPr>
          <w:sz w:val="11"/>
          <w:szCs w:val="11"/>
        </w:rPr>
      </w:pPr>
    </w:p>
    <w:p w14:paraId="4FF565E4" w14:textId="77777777" w:rsidR="00D53C0E" w:rsidRPr="00EB04F5" w:rsidRDefault="00D53C0E">
      <w:pPr>
        <w:rPr>
          <w:sz w:val="11"/>
          <w:szCs w:val="11"/>
        </w:rPr>
      </w:pPr>
    </w:p>
    <w:tbl>
      <w:tblPr>
        <w:tblStyle w:val="TableGrid"/>
        <w:tblW w:w="10613" w:type="dxa"/>
        <w:tblLook w:val="04A0" w:firstRow="1" w:lastRow="0" w:firstColumn="1" w:lastColumn="0" w:noHBand="0" w:noVBand="1"/>
      </w:tblPr>
      <w:tblGrid>
        <w:gridCol w:w="2137"/>
        <w:gridCol w:w="8476"/>
      </w:tblGrid>
      <w:tr w:rsidR="00D77C20" w14:paraId="21E59A77" w14:textId="77777777" w:rsidTr="00EB04F5">
        <w:tc>
          <w:tcPr>
            <w:tcW w:w="2137" w:type="dxa"/>
            <w:shd w:val="clear" w:color="auto" w:fill="002060"/>
          </w:tcPr>
          <w:p w14:paraId="36C2732A" w14:textId="262CA4E1" w:rsidR="00D53C0E" w:rsidRPr="00EB04F5" w:rsidRDefault="00D53C0E" w:rsidP="004B714A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School:</w:t>
            </w:r>
          </w:p>
        </w:tc>
        <w:tc>
          <w:tcPr>
            <w:tcW w:w="8476" w:type="dxa"/>
          </w:tcPr>
          <w:p w14:paraId="5CC8E427" w14:textId="5692D421" w:rsidR="00D77C20" w:rsidRPr="00EB04F5" w:rsidRDefault="00D53C0E" w:rsidP="004B714A">
            <w:pPr>
              <w:rPr>
                <w:rFonts w:ascii="Avenir Book" w:hAnsi="Avenir Book"/>
                <w:sz w:val="18"/>
                <w:szCs w:val="18"/>
              </w:rPr>
            </w:pPr>
            <w:r>
              <w:rPr>
                <w:rFonts w:ascii="Avenir Book" w:hAnsi="Avenir Book"/>
                <w:sz w:val="18"/>
                <w:szCs w:val="18"/>
              </w:rPr>
              <w:t xml:space="preserve"> </w:t>
            </w:r>
          </w:p>
        </w:tc>
      </w:tr>
      <w:tr w:rsidR="00D77C20" w14:paraId="6061F0FF" w14:textId="77777777" w:rsidTr="00EB04F5">
        <w:tc>
          <w:tcPr>
            <w:tcW w:w="2137" w:type="dxa"/>
            <w:shd w:val="clear" w:color="auto" w:fill="002060"/>
          </w:tcPr>
          <w:p w14:paraId="19BC7FD1" w14:textId="77777777" w:rsidR="00D53C0E" w:rsidRDefault="00D53C0E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 xml:space="preserve">Completed by </w:t>
            </w:r>
          </w:p>
          <w:p w14:paraId="00638919" w14:textId="6F803A62" w:rsidR="00D53C0E" w:rsidRPr="00EB04F5" w:rsidRDefault="00D53C0E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(key school contact):</w:t>
            </w:r>
          </w:p>
        </w:tc>
        <w:tc>
          <w:tcPr>
            <w:tcW w:w="8476" w:type="dxa"/>
          </w:tcPr>
          <w:p w14:paraId="058F2A99" w14:textId="59E0D4C5" w:rsidR="00D77C20" w:rsidRPr="00EB04F5" w:rsidRDefault="00D77C20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  <w:tr w:rsidR="00D77C20" w14:paraId="106D21B5" w14:textId="77777777" w:rsidTr="00EB04F5">
        <w:tc>
          <w:tcPr>
            <w:tcW w:w="2137" w:type="dxa"/>
            <w:shd w:val="clear" w:color="auto" w:fill="002060"/>
          </w:tcPr>
          <w:p w14:paraId="28673E71" w14:textId="2521CF60" w:rsidR="00D77C20" w:rsidRPr="00EB04F5" w:rsidRDefault="00D53C0E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Role:</w:t>
            </w:r>
          </w:p>
        </w:tc>
        <w:tc>
          <w:tcPr>
            <w:tcW w:w="8476" w:type="dxa"/>
          </w:tcPr>
          <w:p w14:paraId="1BD3338B" w14:textId="214F8127" w:rsidR="00D77C20" w:rsidRPr="00EB04F5" w:rsidRDefault="00D77C20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  <w:tr w:rsidR="00D53C0E" w14:paraId="4ED01B62" w14:textId="77777777" w:rsidTr="00EB04F5">
        <w:tc>
          <w:tcPr>
            <w:tcW w:w="2137" w:type="dxa"/>
            <w:shd w:val="clear" w:color="auto" w:fill="002060"/>
          </w:tcPr>
          <w:p w14:paraId="4E6BE911" w14:textId="0696AE52" w:rsidR="00D53C0E" w:rsidRDefault="00D53C0E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Email address:</w:t>
            </w:r>
          </w:p>
        </w:tc>
        <w:tc>
          <w:tcPr>
            <w:tcW w:w="8476" w:type="dxa"/>
          </w:tcPr>
          <w:p w14:paraId="1CD9138F" w14:textId="77777777" w:rsidR="00D53C0E" w:rsidRPr="00EB04F5" w:rsidRDefault="00D53C0E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  <w:tr w:rsidR="00D53C0E" w14:paraId="2D20CB01" w14:textId="77777777" w:rsidTr="00EB04F5">
        <w:tc>
          <w:tcPr>
            <w:tcW w:w="2137" w:type="dxa"/>
            <w:shd w:val="clear" w:color="auto" w:fill="002060"/>
          </w:tcPr>
          <w:p w14:paraId="13D4DF7A" w14:textId="453792A1" w:rsidR="00D53C0E" w:rsidRDefault="00D53C0E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Contact telephone number:</w:t>
            </w:r>
          </w:p>
        </w:tc>
        <w:tc>
          <w:tcPr>
            <w:tcW w:w="8476" w:type="dxa"/>
          </w:tcPr>
          <w:p w14:paraId="688E10A0" w14:textId="77777777" w:rsidR="00D53C0E" w:rsidRPr="00EB04F5" w:rsidRDefault="00D53C0E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</w:tbl>
    <w:p w14:paraId="45B2D7CC" w14:textId="77777777" w:rsidR="004176FB" w:rsidRDefault="004176FB">
      <w:pPr>
        <w:rPr>
          <w:rFonts w:ascii="Avenir Book" w:hAnsi="Avenir Book"/>
          <w:sz w:val="8"/>
          <w:szCs w:val="8"/>
        </w:rPr>
      </w:pPr>
    </w:p>
    <w:p w14:paraId="2AF4C73F" w14:textId="77777777" w:rsidR="00D53C0E" w:rsidRDefault="00D53C0E">
      <w:pPr>
        <w:rPr>
          <w:rFonts w:ascii="Avenir Book" w:hAnsi="Avenir Book"/>
          <w:sz w:val="8"/>
          <w:szCs w:val="8"/>
        </w:rPr>
      </w:pPr>
    </w:p>
    <w:p w14:paraId="7FF2A206" w14:textId="77777777" w:rsidR="0068435D" w:rsidRDefault="0068435D">
      <w:pPr>
        <w:rPr>
          <w:rFonts w:ascii="Avenir Book" w:hAnsi="Avenir Book"/>
          <w:sz w:val="8"/>
          <w:szCs w:val="8"/>
        </w:rPr>
      </w:pPr>
    </w:p>
    <w:p w14:paraId="73368F0E" w14:textId="77777777" w:rsidR="0068435D" w:rsidRDefault="0068435D">
      <w:pPr>
        <w:rPr>
          <w:rFonts w:ascii="Avenir Book" w:hAnsi="Avenir Book"/>
          <w:sz w:val="8"/>
          <w:szCs w:val="8"/>
        </w:rPr>
      </w:pPr>
    </w:p>
    <w:p w14:paraId="27621FE5" w14:textId="48C8D900" w:rsidR="00D53C0E" w:rsidRDefault="00D53C0E">
      <w:pPr>
        <w:rPr>
          <w:rFonts w:ascii="Avenir Book" w:hAnsi="Avenir Book"/>
          <w:sz w:val="20"/>
          <w:szCs w:val="20"/>
        </w:rPr>
      </w:pPr>
      <w:r>
        <w:rPr>
          <w:rFonts w:ascii="Avenir Book" w:hAnsi="Avenir Book"/>
          <w:sz w:val="20"/>
          <w:szCs w:val="20"/>
        </w:rPr>
        <w:t>Pupil Information</w:t>
      </w:r>
    </w:p>
    <w:p w14:paraId="2AD5CCB6" w14:textId="77777777" w:rsidR="00D53C0E" w:rsidRPr="00D53C0E" w:rsidRDefault="00D53C0E">
      <w:pPr>
        <w:rPr>
          <w:rFonts w:ascii="Avenir Book" w:hAnsi="Avenir Book"/>
          <w:sz w:val="20"/>
          <w:szCs w:val="20"/>
        </w:rPr>
      </w:pPr>
    </w:p>
    <w:tbl>
      <w:tblPr>
        <w:tblStyle w:val="TableGrid"/>
        <w:tblW w:w="10613" w:type="dxa"/>
        <w:tblLook w:val="04A0" w:firstRow="1" w:lastRow="0" w:firstColumn="1" w:lastColumn="0" w:noHBand="0" w:noVBand="1"/>
      </w:tblPr>
      <w:tblGrid>
        <w:gridCol w:w="2137"/>
        <w:gridCol w:w="8476"/>
      </w:tblGrid>
      <w:tr w:rsidR="00D53C0E" w14:paraId="00FC936D" w14:textId="77777777" w:rsidTr="0024475B">
        <w:tc>
          <w:tcPr>
            <w:tcW w:w="2137" w:type="dxa"/>
            <w:shd w:val="clear" w:color="auto" w:fill="002060"/>
          </w:tcPr>
          <w:p w14:paraId="07F06F32" w14:textId="211BBBCC" w:rsidR="00D53C0E" w:rsidRPr="00EB04F5" w:rsidRDefault="00D53C0E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Name:</w:t>
            </w:r>
          </w:p>
        </w:tc>
        <w:tc>
          <w:tcPr>
            <w:tcW w:w="8476" w:type="dxa"/>
          </w:tcPr>
          <w:p w14:paraId="2DE68EAF" w14:textId="77777777" w:rsidR="00D53C0E" w:rsidRPr="00EB04F5" w:rsidRDefault="00D53C0E" w:rsidP="0024475B">
            <w:pPr>
              <w:rPr>
                <w:rFonts w:ascii="Avenir Book" w:hAnsi="Avenir Book"/>
                <w:sz w:val="18"/>
                <w:szCs w:val="18"/>
              </w:rPr>
            </w:pPr>
            <w:r>
              <w:rPr>
                <w:rFonts w:ascii="Avenir Book" w:hAnsi="Avenir Book"/>
                <w:sz w:val="18"/>
                <w:szCs w:val="18"/>
              </w:rPr>
              <w:t xml:space="preserve"> </w:t>
            </w:r>
          </w:p>
        </w:tc>
      </w:tr>
      <w:tr w:rsidR="00D53C0E" w14:paraId="5153B5B7" w14:textId="77777777" w:rsidTr="0024475B">
        <w:tc>
          <w:tcPr>
            <w:tcW w:w="2137" w:type="dxa"/>
            <w:shd w:val="clear" w:color="auto" w:fill="002060"/>
          </w:tcPr>
          <w:p w14:paraId="2FA46C31" w14:textId="62FBCF05" w:rsidR="00D53C0E" w:rsidRPr="00EB04F5" w:rsidRDefault="00D53C0E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Date of Birth:</w:t>
            </w:r>
          </w:p>
        </w:tc>
        <w:tc>
          <w:tcPr>
            <w:tcW w:w="8476" w:type="dxa"/>
          </w:tcPr>
          <w:p w14:paraId="51D77296" w14:textId="77777777" w:rsidR="00D53C0E" w:rsidRPr="00EB04F5" w:rsidRDefault="00D53C0E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  <w:tr w:rsidR="00D53C0E" w14:paraId="3A4953F1" w14:textId="77777777" w:rsidTr="0024475B">
        <w:tc>
          <w:tcPr>
            <w:tcW w:w="2137" w:type="dxa"/>
            <w:shd w:val="clear" w:color="auto" w:fill="002060"/>
          </w:tcPr>
          <w:p w14:paraId="136F036D" w14:textId="3E8E052E" w:rsidR="00D53C0E" w:rsidRPr="00EB04F5" w:rsidRDefault="00D53C0E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Year Group:</w:t>
            </w:r>
          </w:p>
        </w:tc>
        <w:tc>
          <w:tcPr>
            <w:tcW w:w="8476" w:type="dxa"/>
          </w:tcPr>
          <w:p w14:paraId="24E32D30" w14:textId="77777777" w:rsidR="00D53C0E" w:rsidRPr="00EB04F5" w:rsidRDefault="00D53C0E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  <w:tr w:rsidR="00D53C0E" w14:paraId="7B7C5CC8" w14:textId="77777777" w:rsidTr="0024475B">
        <w:tc>
          <w:tcPr>
            <w:tcW w:w="2137" w:type="dxa"/>
            <w:shd w:val="clear" w:color="auto" w:fill="002060"/>
          </w:tcPr>
          <w:p w14:paraId="2A2625A9" w14:textId="45BC0710" w:rsidR="00D53C0E" w:rsidRDefault="0068435D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Attendance %:</w:t>
            </w:r>
          </w:p>
        </w:tc>
        <w:tc>
          <w:tcPr>
            <w:tcW w:w="8476" w:type="dxa"/>
          </w:tcPr>
          <w:p w14:paraId="147F8775" w14:textId="77777777" w:rsidR="00D53C0E" w:rsidRPr="00EB04F5" w:rsidRDefault="00D53C0E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  <w:tr w:rsidR="00D53C0E" w14:paraId="5BB1C174" w14:textId="77777777" w:rsidTr="0024475B">
        <w:tc>
          <w:tcPr>
            <w:tcW w:w="2137" w:type="dxa"/>
            <w:shd w:val="clear" w:color="auto" w:fill="002060"/>
          </w:tcPr>
          <w:p w14:paraId="38D447B8" w14:textId="77777777" w:rsidR="00D53C0E" w:rsidRDefault="0068435D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Fully or Part time timetable:</w:t>
            </w:r>
          </w:p>
          <w:p w14:paraId="6D005738" w14:textId="455B24E7" w:rsidR="0068435D" w:rsidRPr="0068435D" w:rsidRDefault="0068435D" w:rsidP="0024475B">
            <w:pPr>
              <w:rPr>
                <w:rFonts w:ascii="Avenir Book" w:hAnsi="Avenir Book"/>
                <w:sz w:val="12"/>
                <w:szCs w:val="12"/>
              </w:rPr>
            </w:pPr>
            <w:r>
              <w:rPr>
                <w:rFonts w:ascii="Avenir Book" w:hAnsi="Avenir Book"/>
                <w:sz w:val="12"/>
                <w:szCs w:val="12"/>
              </w:rPr>
              <w:t>(Please include details if part time)</w:t>
            </w:r>
          </w:p>
        </w:tc>
        <w:tc>
          <w:tcPr>
            <w:tcW w:w="8476" w:type="dxa"/>
          </w:tcPr>
          <w:p w14:paraId="411EF535" w14:textId="77777777" w:rsidR="00D53C0E" w:rsidRPr="00EB04F5" w:rsidRDefault="00D53C0E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  <w:tr w:rsidR="0068435D" w14:paraId="652D03AC" w14:textId="77777777" w:rsidTr="0024475B">
        <w:tc>
          <w:tcPr>
            <w:tcW w:w="2137" w:type="dxa"/>
            <w:shd w:val="clear" w:color="auto" w:fill="002060"/>
          </w:tcPr>
          <w:p w14:paraId="3DE0E9CC" w14:textId="136CA8E1" w:rsidR="0068435D" w:rsidRDefault="0068435D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Free school meals:</w:t>
            </w:r>
          </w:p>
        </w:tc>
        <w:tc>
          <w:tcPr>
            <w:tcW w:w="8476" w:type="dxa"/>
          </w:tcPr>
          <w:p w14:paraId="787615BE" w14:textId="77777777" w:rsidR="0068435D" w:rsidRPr="00EB04F5" w:rsidRDefault="0068435D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  <w:tr w:rsidR="0068435D" w14:paraId="53FD98C4" w14:textId="77777777" w:rsidTr="0024475B">
        <w:tc>
          <w:tcPr>
            <w:tcW w:w="2137" w:type="dxa"/>
            <w:shd w:val="clear" w:color="auto" w:fill="002060"/>
          </w:tcPr>
          <w:p w14:paraId="551FC214" w14:textId="32A3C2F2" w:rsidR="0068435D" w:rsidRDefault="00394B43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Medical requirement</w:t>
            </w:r>
            <w:r w:rsidR="0068435D">
              <w:rPr>
                <w:rFonts w:ascii="Avenir Book" w:hAnsi="Avenir Book"/>
                <w:sz w:val="20"/>
                <w:szCs w:val="20"/>
              </w:rPr>
              <w:t>:</w:t>
            </w:r>
          </w:p>
        </w:tc>
        <w:tc>
          <w:tcPr>
            <w:tcW w:w="8476" w:type="dxa"/>
          </w:tcPr>
          <w:p w14:paraId="3E656C6E" w14:textId="77777777" w:rsidR="0068435D" w:rsidRPr="00EB04F5" w:rsidRDefault="0068435D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  <w:tr w:rsidR="0068435D" w14:paraId="512BFC28" w14:textId="77777777" w:rsidTr="0024475B">
        <w:tc>
          <w:tcPr>
            <w:tcW w:w="2137" w:type="dxa"/>
            <w:shd w:val="clear" w:color="auto" w:fill="002060"/>
          </w:tcPr>
          <w:p w14:paraId="7F715EE2" w14:textId="5FB22AEF" w:rsidR="0068435D" w:rsidRDefault="0068435D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Ethnicity:</w:t>
            </w:r>
          </w:p>
        </w:tc>
        <w:tc>
          <w:tcPr>
            <w:tcW w:w="8476" w:type="dxa"/>
          </w:tcPr>
          <w:p w14:paraId="3B51EE33" w14:textId="77777777" w:rsidR="0068435D" w:rsidRPr="00EB04F5" w:rsidRDefault="0068435D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  <w:tr w:rsidR="0068435D" w14:paraId="76B6D489" w14:textId="77777777" w:rsidTr="0024475B">
        <w:tc>
          <w:tcPr>
            <w:tcW w:w="2137" w:type="dxa"/>
            <w:shd w:val="clear" w:color="auto" w:fill="002060"/>
          </w:tcPr>
          <w:p w14:paraId="19D64456" w14:textId="6AC81699" w:rsidR="0068435D" w:rsidRDefault="0068435D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UPN:</w:t>
            </w:r>
          </w:p>
        </w:tc>
        <w:tc>
          <w:tcPr>
            <w:tcW w:w="8476" w:type="dxa"/>
          </w:tcPr>
          <w:p w14:paraId="4C085522" w14:textId="77777777" w:rsidR="0068435D" w:rsidRPr="00EB04F5" w:rsidRDefault="0068435D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  <w:tr w:rsidR="0068435D" w14:paraId="137DE1A5" w14:textId="77777777" w:rsidTr="0024475B">
        <w:tc>
          <w:tcPr>
            <w:tcW w:w="2137" w:type="dxa"/>
            <w:shd w:val="clear" w:color="auto" w:fill="002060"/>
          </w:tcPr>
          <w:p w14:paraId="32072425" w14:textId="5928F731" w:rsidR="0068435D" w:rsidRDefault="0068435D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Name of Parent or Carer:</w:t>
            </w:r>
          </w:p>
        </w:tc>
        <w:tc>
          <w:tcPr>
            <w:tcW w:w="8476" w:type="dxa"/>
          </w:tcPr>
          <w:p w14:paraId="57026F8A" w14:textId="77777777" w:rsidR="0068435D" w:rsidRPr="00EB04F5" w:rsidRDefault="0068435D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  <w:tr w:rsidR="0068435D" w14:paraId="58A3D7A9" w14:textId="77777777" w:rsidTr="0024475B">
        <w:tc>
          <w:tcPr>
            <w:tcW w:w="2137" w:type="dxa"/>
            <w:shd w:val="clear" w:color="auto" w:fill="002060"/>
          </w:tcPr>
          <w:p w14:paraId="78477B86" w14:textId="64854E95" w:rsidR="0068435D" w:rsidRDefault="0068435D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Current address:</w:t>
            </w:r>
          </w:p>
        </w:tc>
        <w:tc>
          <w:tcPr>
            <w:tcW w:w="8476" w:type="dxa"/>
          </w:tcPr>
          <w:p w14:paraId="3A43631E" w14:textId="77777777" w:rsidR="0068435D" w:rsidRDefault="0068435D" w:rsidP="0024475B">
            <w:pPr>
              <w:rPr>
                <w:rFonts w:ascii="Avenir Book" w:hAnsi="Avenir Book"/>
                <w:sz w:val="18"/>
                <w:szCs w:val="18"/>
              </w:rPr>
            </w:pPr>
          </w:p>
          <w:p w14:paraId="5F7777FA" w14:textId="77777777" w:rsidR="0068435D" w:rsidRDefault="0068435D" w:rsidP="0024475B">
            <w:pPr>
              <w:rPr>
                <w:rFonts w:ascii="Avenir Book" w:hAnsi="Avenir Book"/>
                <w:sz w:val="18"/>
                <w:szCs w:val="18"/>
              </w:rPr>
            </w:pPr>
          </w:p>
          <w:p w14:paraId="67F9E147" w14:textId="77777777" w:rsidR="0068435D" w:rsidRDefault="0068435D" w:rsidP="0024475B">
            <w:pPr>
              <w:rPr>
                <w:rFonts w:ascii="Avenir Book" w:hAnsi="Avenir Book"/>
                <w:sz w:val="18"/>
                <w:szCs w:val="18"/>
              </w:rPr>
            </w:pPr>
          </w:p>
          <w:p w14:paraId="6D114471" w14:textId="77777777" w:rsidR="0068435D" w:rsidRDefault="0068435D" w:rsidP="0024475B">
            <w:pPr>
              <w:rPr>
                <w:rFonts w:ascii="Avenir Book" w:hAnsi="Avenir Book"/>
                <w:sz w:val="18"/>
                <w:szCs w:val="18"/>
              </w:rPr>
            </w:pPr>
          </w:p>
          <w:p w14:paraId="695ABA24" w14:textId="77777777" w:rsidR="0068435D" w:rsidRPr="00EB04F5" w:rsidRDefault="0068435D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  <w:tr w:rsidR="0068435D" w14:paraId="0B06D0E7" w14:textId="77777777" w:rsidTr="0024475B">
        <w:tc>
          <w:tcPr>
            <w:tcW w:w="2137" w:type="dxa"/>
            <w:shd w:val="clear" w:color="auto" w:fill="002060"/>
          </w:tcPr>
          <w:p w14:paraId="3EB02F0F" w14:textId="2CA07FBC" w:rsidR="0068435D" w:rsidRDefault="0068435D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Contact telephone number:</w:t>
            </w:r>
          </w:p>
        </w:tc>
        <w:tc>
          <w:tcPr>
            <w:tcW w:w="8476" w:type="dxa"/>
          </w:tcPr>
          <w:p w14:paraId="09536DF4" w14:textId="77777777" w:rsidR="0068435D" w:rsidRDefault="0068435D" w:rsidP="0024475B">
            <w:pPr>
              <w:rPr>
                <w:rFonts w:ascii="Avenir Book" w:hAnsi="Avenir Book"/>
                <w:sz w:val="18"/>
                <w:szCs w:val="18"/>
              </w:rPr>
            </w:pPr>
            <w:r>
              <w:rPr>
                <w:rFonts w:ascii="Avenir Book" w:hAnsi="Avenir Book"/>
                <w:sz w:val="18"/>
                <w:szCs w:val="18"/>
              </w:rPr>
              <w:t>Landline:</w:t>
            </w:r>
          </w:p>
          <w:p w14:paraId="080A37AE" w14:textId="1806ADA7" w:rsidR="0068435D" w:rsidRDefault="0068435D" w:rsidP="0024475B">
            <w:pPr>
              <w:rPr>
                <w:rFonts w:ascii="Avenir Book" w:hAnsi="Avenir Book"/>
                <w:sz w:val="18"/>
                <w:szCs w:val="18"/>
              </w:rPr>
            </w:pPr>
            <w:r>
              <w:rPr>
                <w:rFonts w:ascii="Avenir Book" w:hAnsi="Avenir Book"/>
                <w:sz w:val="18"/>
                <w:szCs w:val="18"/>
              </w:rPr>
              <w:t>Mobile:</w:t>
            </w:r>
          </w:p>
        </w:tc>
      </w:tr>
      <w:tr w:rsidR="0068435D" w14:paraId="26592964" w14:textId="77777777" w:rsidTr="0024475B">
        <w:tc>
          <w:tcPr>
            <w:tcW w:w="2137" w:type="dxa"/>
            <w:shd w:val="clear" w:color="auto" w:fill="002060"/>
          </w:tcPr>
          <w:p w14:paraId="11A77066" w14:textId="618D1F8F" w:rsidR="0068435D" w:rsidRDefault="0068435D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Social Care Involvement:</w:t>
            </w:r>
          </w:p>
        </w:tc>
        <w:tc>
          <w:tcPr>
            <w:tcW w:w="8476" w:type="dxa"/>
          </w:tcPr>
          <w:p w14:paraId="3F20DD2E" w14:textId="055CF53B" w:rsidR="0068435D" w:rsidRPr="0068435D" w:rsidRDefault="0068435D" w:rsidP="0024475B">
            <w:pPr>
              <w:rPr>
                <w:rFonts w:ascii="Avenir Book" w:hAnsi="Avenir Book"/>
                <w:sz w:val="20"/>
                <w:szCs w:val="20"/>
              </w:rPr>
            </w:pPr>
            <w:r w:rsidRPr="0068435D">
              <w:rPr>
                <w:rFonts w:ascii="Avenir Book" w:hAnsi="Avenir Book"/>
                <w:sz w:val="20"/>
                <w:szCs w:val="20"/>
              </w:rPr>
              <w:t xml:space="preserve">Yes </w:t>
            </w:r>
            <w:r w:rsidRPr="0068435D">
              <w:rPr>
                <w:rFonts w:ascii="Avenir Book" w:hAnsi="Avenir Book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435D">
              <w:rPr>
                <w:rFonts w:ascii="Avenir Book" w:hAnsi="Avenir Book"/>
                <w:sz w:val="20"/>
                <w:szCs w:val="20"/>
              </w:rPr>
              <w:instrText xml:space="preserve"> FORMCHECKBOX </w:instrText>
            </w:r>
            <w:r w:rsidRPr="0068435D">
              <w:rPr>
                <w:rFonts w:ascii="Avenir Book" w:hAnsi="Avenir Book"/>
                <w:sz w:val="20"/>
                <w:szCs w:val="20"/>
              </w:rPr>
            </w:r>
            <w:r w:rsidRPr="0068435D">
              <w:rPr>
                <w:rFonts w:ascii="Avenir Book" w:hAnsi="Avenir Book"/>
                <w:sz w:val="20"/>
                <w:szCs w:val="20"/>
              </w:rPr>
              <w:fldChar w:fldCharType="separate"/>
            </w:r>
            <w:r w:rsidRPr="0068435D">
              <w:rPr>
                <w:rFonts w:ascii="Avenir Book" w:hAnsi="Avenir Book"/>
                <w:sz w:val="20"/>
                <w:szCs w:val="20"/>
              </w:rPr>
              <w:fldChar w:fldCharType="end"/>
            </w:r>
            <w:r w:rsidRPr="0068435D">
              <w:rPr>
                <w:rFonts w:ascii="Avenir Book" w:hAnsi="Avenir Book"/>
                <w:sz w:val="20"/>
                <w:szCs w:val="20"/>
              </w:rPr>
              <w:t xml:space="preserve">  No </w:t>
            </w:r>
            <w:r w:rsidRPr="0068435D">
              <w:rPr>
                <w:rFonts w:ascii="Avenir Book" w:hAnsi="Avenir Book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435D">
              <w:rPr>
                <w:rFonts w:ascii="Avenir Book" w:hAnsi="Avenir Book"/>
                <w:sz w:val="20"/>
                <w:szCs w:val="20"/>
              </w:rPr>
              <w:instrText xml:space="preserve"> FORMCHECKBOX </w:instrText>
            </w:r>
            <w:r w:rsidRPr="0068435D">
              <w:rPr>
                <w:rFonts w:ascii="Avenir Book" w:hAnsi="Avenir Book"/>
                <w:sz w:val="20"/>
                <w:szCs w:val="20"/>
              </w:rPr>
            </w:r>
            <w:r w:rsidRPr="0068435D">
              <w:rPr>
                <w:rFonts w:ascii="Avenir Book" w:hAnsi="Avenir Book"/>
                <w:sz w:val="20"/>
                <w:szCs w:val="20"/>
              </w:rPr>
              <w:fldChar w:fldCharType="separate"/>
            </w:r>
            <w:r w:rsidRPr="0068435D">
              <w:rPr>
                <w:rFonts w:ascii="Avenir Book" w:hAnsi="Avenir Book"/>
                <w:sz w:val="20"/>
                <w:szCs w:val="20"/>
              </w:rPr>
              <w:fldChar w:fldCharType="end"/>
            </w:r>
          </w:p>
          <w:p w14:paraId="25D59D70" w14:textId="77777777" w:rsidR="0068435D" w:rsidRPr="0068435D" w:rsidRDefault="0068435D" w:rsidP="0024475B">
            <w:pPr>
              <w:rPr>
                <w:rFonts w:ascii="Avenir Book" w:hAnsi="Avenir Book"/>
                <w:sz w:val="20"/>
                <w:szCs w:val="20"/>
              </w:rPr>
            </w:pPr>
            <w:r w:rsidRPr="0068435D">
              <w:rPr>
                <w:rFonts w:ascii="Avenir Book" w:hAnsi="Avenir Book"/>
                <w:sz w:val="20"/>
                <w:szCs w:val="20"/>
              </w:rPr>
              <w:t>Name of social worker/FEW:</w:t>
            </w:r>
          </w:p>
          <w:p w14:paraId="6A276758" w14:textId="77777777" w:rsidR="0068435D" w:rsidRPr="0068435D" w:rsidRDefault="0068435D" w:rsidP="0024475B">
            <w:pPr>
              <w:rPr>
                <w:rFonts w:ascii="Avenir Book" w:hAnsi="Avenir Book"/>
                <w:sz w:val="20"/>
                <w:szCs w:val="20"/>
              </w:rPr>
            </w:pPr>
            <w:r w:rsidRPr="0068435D">
              <w:rPr>
                <w:rFonts w:ascii="Avenir Book" w:hAnsi="Avenir Book"/>
                <w:sz w:val="20"/>
                <w:szCs w:val="20"/>
              </w:rPr>
              <w:t>Email address:</w:t>
            </w:r>
          </w:p>
          <w:p w14:paraId="5F8FAFD3" w14:textId="7D043125" w:rsidR="0068435D" w:rsidRPr="0068435D" w:rsidRDefault="0068435D" w:rsidP="0024475B">
            <w:pPr>
              <w:rPr>
                <w:rFonts w:ascii="Avenir Book" w:hAnsi="Avenir Book"/>
                <w:sz w:val="20"/>
                <w:szCs w:val="20"/>
              </w:rPr>
            </w:pPr>
            <w:r w:rsidRPr="0068435D">
              <w:rPr>
                <w:rFonts w:ascii="Avenir Book" w:hAnsi="Avenir Book"/>
                <w:sz w:val="20"/>
                <w:szCs w:val="20"/>
              </w:rPr>
              <w:t>Telephone:</w:t>
            </w:r>
          </w:p>
        </w:tc>
      </w:tr>
      <w:tr w:rsidR="0068435D" w14:paraId="5E7BFF37" w14:textId="77777777" w:rsidTr="0024475B">
        <w:tc>
          <w:tcPr>
            <w:tcW w:w="2137" w:type="dxa"/>
            <w:shd w:val="clear" w:color="auto" w:fill="002060"/>
          </w:tcPr>
          <w:p w14:paraId="58381B8E" w14:textId="29B39CC0" w:rsidR="0068435D" w:rsidRDefault="0068435D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Child Protection Plan in place:</w:t>
            </w:r>
          </w:p>
        </w:tc>
        <w:tc>
          <w:tcPr>
            <w:tcW w:w="8476" w:type="dxa"/>
          </w:tcPr>
          <w:p w14:paraId="7064BFB9" w14:textId="77777777" w:rsidR="0068435D" w:rsidRPr="0068435D" w:rsidRDefault="0068435D" w:rsidP="0068435D">
            <w:pPr>
              <w:rPr>
                <w:rFonts w:ascii="Avenir Book" w:hAnsi="Avenir Book"/>
                <w:sz w:val="20"/>
                <w:szCs w:val="20"/>
              </w:rPr>
            </w:pPr>
            <w:r w:rsidRPr="0068435D">
              <w:rPr>
                <w:rFonts w:ascii="Avenir Book" w:hAnsi="Avenir Book"/>
                <w:sz w:val="20"/>
                <w:szCs w:val="20"/>
              </w:rPr>
              <w:t xml:space="preserve">Yes </w:t>
            </w:r>
            <w:r w:rsidRPr="0068435D">
              <w:rPr>
                <w:rFonts w:ascii="Avenir Book" w:hAnsi="Avenir Book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435D">
              <w:rPr>
                <w:rFonts w:ascii="Avenir Book" w:hAnsi="Avenir Book"/>
                <w:sz w:val="20"/>
                <w:szCs w:val="20"/>
              </w:rPr>
              <w:instrText xml:space="preserve"> FORMCHECKBOX </w:instrText>
            </w:r>
            <w:r w:rsidRPr="0068435D">
              <w:rPr>
                <w:rFonts w:ascii="Avenir Book" w:hAnsi="Avenir Book"/>
                <w:sz w:val="20"/>
                <w:szCs w:val="20"/>
              </w:rPr>
            </w:r>
            <w:r w:rsidRPr="0068435D">
              <w:rPr>
                <w:rFonts w:ascii="Avenir Book" w:hAnsi="Avenir Book"/>
                <w:sz w:val="20"/>
                <w:szCs w:val="20"/>
              </w:rPr>
              <w:fldChar w:fldCharType="separate"/>
            </w:r>
            <w:r w:rsidRPr="0068435D">
              <w:rPr>
                <w:rFonts w:ascii="Avenir Book" w:hAnsi="Avenir Book"/>
                <w:sz w:val="20"/>
                <w:szCs w:val="20"/>
              </w:rPr>
              <w:fldChar w:fldCharType="end"/>
            </w:r>
            <w:r w:rsidRPr="0068435D">
              <w:rPr>
                <w:rFonts w:ascii="Avenir Book" w:hAnsi="Avenir Book"/>
                <w:sz w:val="20"/>
                <w:szCs w:val="20"/>
              </w:rPr>
              <w:t xml:space="preserve">  No </w:t>
            </w:r>
            <w:r w:rsidRPr="0068435D">
              <w:rPr>
                <w:rFonts w:ascii="Avenir Book" w:hAnsi="Avenir Book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435D">
              <w:rPr>
                <w:rFonts w:ascii="Avenir Book" w:hAnsi="Avenir Book"/>
                <w:sz w:val="20"/>
                <w:szCs w:val="20"/>
              </w:rPr>
              <w:instrText xml:space="preserve"> FORMCHECKBOX </w:instrText>
            </w:r>
            <w:r w:rsidRPr="0068435D">
              <w:rPr>
                <w:rFonts w:ascii="Avenir Book" w:hAnsi="Avenir Book"/>
                <w:sz w:val="20"/>
                <w:szCs w:val="20"/>
              </w:rPr>
            </w:r>
            <w:r w:rsidRPr="0068435D">
              <w:rPr>
                <w:rFonts w:ascii="Avenir Book" w:hAnsi="Avenir Book"/>
                <w:sz w:val="20"/>
                <w:szCs w:val="20"/>
              </w:rPr>
              <w:fldChar w:fldCharType="separate"/>
            </w:r>
            <w:r w:rsidRPr="0068435D">
              <w:rPr>
                <w:rFonts w:ascii="Avenir Book" w:hAnsi="Avenir Book"/>
                <w:sz w:val="20"/>
                <w:szCs w:val="20"/>
              </w:rPr>
              <w:fldChar w:fldCharType="end"/>
            </w:r>
          </w:p>
          <w:p w14:paraId="7B85FE5C" w14:textId="77777777" w:rsidR="0068435D" w:rsidRPr="0068435D" w:rsidRDefault="0068435D" w:rsidP="0024475B">
            <w:pPr>
              <w:rPr>
                <w:rFonts w:ascii="Avenir Book" w:hAnsi="Avenir Book"/>
                <w:sz w:val="20"/>
                <w:szCs w:val="20"/>
              </w:rPr>
            </w:pPr>
          </w:p>
        </w:tc>
      </w:tr>
      <w:tr w:rsidR="0068435D" w14:paraId="3BDBA474" w14:textId="77777777" w:rsidTr="0024475B">
        <w:tc>
          <w:tcPr>
            <w:tcW w:w="2137" w:type="dxa"/>
            <w:shd w:val="clear" w:color="auto" w:fill="002060"/>
          </w:tcPr>
          <w:p w14:paraId="4D81C29C" w14:textId="0C6C27DC" w:rsidR="0068435D" w:rsidRDefault="0068435D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 xml:space="preserve">Child in Need Plan in place: </w:t>
            </w:r>
          </w:p>
        </w:tc>
        <w:tc>
          <w:tcPr>
            <w:tcW w:w="8476" w:type="dxa"/>
          </w:tcPr>
          <w:p w14:paraId="6837693A" w14:textId="77777777" w:rsidR="0068435D" w:rsidRPr="0068435D" w:rsidRDefault="0068435D" w:rsidP="0068435D">
            <w:pPr>
              <w:rPr>
                <w:rFonts w:ascii="Avenir Book" w:hAnsi="Avenir Book"/>
                <w:sz w:val="20"/>
                <w:szCs w:val="20"/>
              </w:rPr>
            </w:pPr>
            <w:r w:rsidRPr="0068435D">
              <w:rPr>
                <w:rFonts w:ascii="Avenir Book" w:hAnsi="Avenir Book"/>
                <w:sz w:val="20"/>
                <w:szCs w:val="20"/>
              </w:rPr>
              <w:t xml:space="preserve">Yes </w:t>
            </w:r>
            <w:r w:rsidRPr="0068435D">
              <w:rPr>
                <w:rFonts w:ascii="Avenir Book" w:hAnsi="Avenir Book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435D">
              <w:rPr>
                <w:rFonts w:ascii="Avenir Book" w:hAnsi="Avenir Book"/>
                <w:sz w:val="20"/>
                <w:szCs w:val="20"/>
              </w:rPr>
              <w:instrText xml:space="preserve"> FORMCHECKBOX </w:instrText>
            </w:r>
            <w:r w:rsidRPr="0068435D">
              <w:rPr>
                <w:rFonts w:ascii="Avenir Book" w:hAnsi="Avenir Book"/>
                <w:sz w:val="20"/>
                <w:szCs w:val="20"/>
              </w:rPr>
            </w:r>
            <w:r w:rsidRPr="0068435D">
              <w:rPr>
                <w:rFonts w:ascii="Avenir Book" w:hAnsi="Avenir Book"/>
                <w:sz w:val="20"/>
                <w:szCs w:val="20"/>
              </w:rPr>
              <w:fldChar w:fldCharType="separate"/>
            </w:r>
            <w:r w:rsidRPr="0068435D">
              <w:rPr>
                <w:rFonts w:ascii="Avenir Book" w:hAnsi="Avenir Book"/>
                <w:sz w:val="20"/>
                <w:szCs w:val="20"/>
              </w:rPr>
              <w:fldChar w:fldCharType="end"/>
            </w:r>
            <w:r w:rsidRPr="0068435D">
              <w:rPr>
                <w:rFonts w:ascii="Avenir Book" w:hAnsi="Avenir Book"/>
                <w:sz w:val="20"/>
                <w:szCs w:val="20"/>
              </w:rPr>
              <w:t xml:space="preserve">  No </w:t>
            </w:r>
            <w:r w:rsidRPr="0068435D">
              <w:rPr>
                <w:rFonts w:ascii="Avenir Book" w:hAnsi="Avenir Book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435D">
              <w:rPr>
                <w:rFonts w:ascii="Avenir Book" w:hAnsi="Avenir Book"/>
                <w:sz w:val="20"/>
                <w:szCs w:val="20"/>
              </w:rPr>
              <w:instrText xml:space="preserve"> FORMCHECKBOX </w:instrText>
            </w:r>
            <w:r w:rsidRPr="0068435D">
              <w:rPr>
                <w:rFonts w:ascii="Avenir Book" w:hAnsi="Avenir Book"/>
                <w:sz w:val="20"/>
                <w:szCs w:val="20"/>
              </w:rPr>
            </w:r>
            <w:r w:rsidRPr="0068435D">
              <w:rPr>
                <w:rFonts w:ascii="Avenir Book" w:hAnsi="Avenir Book"/>
                <w:sz w:val="20"/>
                <w:szCs w:val="20"/>
              </w:rPr>
              <w:fldChar w:fldCharType="separate"/>
            </w:r>
            <w:r w:rsidRPr="0068435D">
              <w:rPr>
                <w:rFonts w:ascii="Avenir Book" w:hAnsi="Avenir Book"/>
                <w:sz w:val="20"/>
                <w:szCs w:val="20"/>
              </w:rPr>
              <w:fldChar w:fldCharType="end"/>
            </w:r>
          </w:p>
          <w:p w14:paraId="0613ACDF" w14:textId="77777777" w:rsidR="0068435D" w:rsidRPr="0068435D" w:rsidRDefault="0068435D" w:rsidP="0068435D">
            <w:pPr>
              <w:rPr>
                <w:rFonts w:ascii="Avenir Book" w:hAnsi="Avenir Book"/>
                <w:sz w:val="20"/>
                <w:szCs w:val="20"/>
              </w:rPr>
            </w:pPr>
          </w:p>
        </w:tc>
      </w:tr>
    </w:tbl>
    <w:p w14:paraId="0FAC48B1" w14:textId="77777777" w:rsidR="00D53C0E" w:rsidRDefault="00D53C0E">
      <w:pPr>
        <w:rPr>
          <w:rFonts w:ascii="Avenir Book" w:hAnsi="Avenir Book"/>
          <w:sz w:val="8"/>
          <w:szCs w:val="8"/>
        </w:rPr>
      </w:pPr>
    </w:p>
    <w:p w14:paraId="00A653FB" w14:textId="77777777" w:rsidR="00D53C0E" w:rsidRDefault="00D53C0E">
      <w:pPr>
        <w:rPr>
          <w:rFonts w:ascii="Avenir Book" w:hAnsi="Avenir Book"/>
          <w:sz w:val="8"/>
          <w:szCs w:val="8"/>
        </w:rPr>
      </w:pPr>
    </w:p>
    <w:p w14:paraId="77FB7927" w14:textId="77777777" w:rsidR="00F562BF" w:rsidRDefault="00F562BF">
      <w:pPr>
        <w:rPr>
          <w:rFonts w:ascii="Avenir Book" w:hAnsi="Avenir Book"/>
          <w:sz w:val="8"/>
          <w:szCs w:val="8"/>
        </w:rPr>
      </w:pPr>
    </w:p>
    <w:p w14:paraId="61741F8D" w14:textId="77777777" w:rsidR="00F562BF" w:rsidRDefault="00F562BF">
      <w:pPr>
        <w:rPr>
          <w:rFonts w:ascii="Avenir Book" w:hAnsi="Avenir Book"/>
          <w:sz w:val="8"/>
          <w:szCs w:val="8"/>
        </w:rPr>
      </w:pPr>
    </w:p>
    <w:p w14:paraId="6575F26B" w14:textId="77777777" w:rsidR="00F562BF" w:rsidRDefault="00F562BF">
      <w:pPr>
        <w:rPr>
          <w:rFonts w:ascii="Avenir Book" w:hAnsi="Avenir Book"/>
          <w:sz w:val="8"/>
          <w:szCs w:val="8"/>
        </w:rPr>
      </w:pPr>
    </w:p>
    <w:p w14:paraId="0AB64570" w14:textId="77777777" w:rsidR="00F562BF" w:rsidRDefault="00F562BF">
      <w:pPr>
        <w:rPr>
          <w:rFonts w:ascii="Avenir Book" w:hAnsi="Avenir Book"/>
          <w:sz w:val="8"/>
          <w:szCs w:val="8"/>
        </w:rPr>
      </w:pPr>
    </w:p>
    <w:p w14:paraId="4AA01188" w14:textId="77777777" w:rsidR="00F562BF" w:rsidRDefault="00F562BF">
      <w:pPr>
        <w:rPr>
          <w:rFonts w:ascii="Avenir Book" w:hAnsi="Avenir Book"/>
          <w:sz w:val="8"/>
          <w:szCs w:val="8"/>
        </w:rPr>
      </w:pPr>
    </w:p>
    <w:p w14:paraId="46733A48" w14:textId="20D76DF0" w:rsidR="0068435D" w:rsidRPr="0068435D" w:rsidRDefault="0068435D">
      <w:pPr>
        <w:rPr>
          <w:rFonts w:ascii="Avenir Book" w:hAnsi="Avenir Book"/>
          <w:sz w:val="20"/>
          <w:szCs w:val="20"/>
        </w:rPr>
      </w:pPr>
      <w:r>
        <w:rPr>
          <w:rFonts w:ascii="Avenir Book" w:hAnsi="Avenir Book"/>
          <w:sz w:val="20"/>
          <w:szCs w:val="20"/>
        </w:rPr>
        <w:lastRenderedPageBreak/>
        <w:t>Please attach additional documentation such as:</w:t>
      </w:r>
    </w:p>
    <w:p w14:paraId="1E0380C7" w14:textId="77777777" w:rsidR="0068435D" w:rsidRDefault="0068435D">
      <w:pPr>
        <w:rPr>
          <w:rFonts w:ascii="Avenir Book" w:hAnsi="Avenir Book"/>
          <w:sz w:val="8"/>
          <w:szCs w:val="8"/>
        </w:rPr>
      </w:pPr>
    </w:p>
    <w:tbl>
      <w:tblPr>
        <w:tblStyle w:val="TableGrid"/>
        <w:tblW w:w="10613" w:type="dxa"/>
        <w:tblLook w:val="04A0" w:firstRow="1" w:lastRow="0" w:firstColumn="1" w:lastColumn="0" w:noHBand="0" w:noVBand="1"/>
      </w:tblPr>
      <w:tblGrid>
        <w:gridCol w:w="2139"/>
        <w:gridCol w:w="8474"/>
      </w:tblGrid>
      <w:tr w:rsidR="0068435D" w14:paraId="25A3BD94" w14:textId="77777777" w:rsidTr="000438AF">
        <w:tc>
          <w:tcPr>
            <w:tcW w:w="2139" w:type="dxa"/>
            <w:shd w:val="clear" w:color="auto" w:fill="002060"/>
          </w:tcPr>
          <w:p w14:paraId="35A5797A" w14:textId="4B032859" w:rsidR="0068435D" w:rsidRPr="00EB04F5" w:rsidRDefault="0068435D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IEP/Learning Plan:</w:t>
            </w:r>
          </w:p>
        </w:tc>
        <w:tc>
          <w:tcPr>
            <w:tcW w:w="8474" w:type="dxa"/>
          </w:tcPr>
          <w:p w14:paraId="28321D88" w14:textId="77777777" w:rsidR="0068435D" w:rsidRPr="00EB04F5" w:rsidRDefault="0068435D" w:rsidP="0024475B">
            <w:pPr>
              <w:rPr>
                <w:rFonts w:ascii="Avenir Book" w:hAnsi="Avenir Book"/>
                <w:sz w:val="18"/>
                <w:szCs w:val="18"/>
              </w:rPr>
            </w:pPr>
            <w:r>
              <w:rPr>
                <w:rFonts w:ascii="Avenir Book" w:hAnsi="Avenir Book"/>
                <w:sz w:val="18"/>
                <w:szCs w:val="18"/>
              </w:rPr>
              <w:t xml:space="preserve"> </w:t>
            </w:r>
          </w:p>
        </w:tc>
      </w:tr>
      <w:tr w:rsidR="0068435D" w14:paraId="121666CA" w14:textId="77777777" w:rsidTr="000438AF">
        <w:tc>
          <w:tcPr>
            <w:tcW w:w="2139" w:type="dxa"/>
            <w:shd w:val="clear" w:color="auto" w:fill="002060"/>
          </w:tcPr>
          <w:p w14:paraId="15ACA212" w14:textId="4406899D" w:rsidR="0068435D" w:rsidRPr="00EB04F5" w:rsidRDefault="0068435D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 xml:space="preserve">Behaviour </w:t>
            </w:r>
            <w:r w:rsidR="000438AF">
              <w:rPr>
                <w:rFonts w:ascii="Avenir Book" w:hAnsi="Avenir Book"/>
                <w:sz w:val="20"/>
                <w:szCs w:val="20"/>
              </w:rPr>
              <w:t>Response</w:t>
            </w:r>
            <w:r>
              <w:rPr>
                <w:rFonts w:ascii="Avenir Book" w:hAnsi="Avenir Book"/>
                <w:sz w:val="20"/>
                <w:szCs w:val="20"/>
              </w:rPr>
              <w:t xml:space="preserve"> Plan/IBP</w:t>
            </w:r>
            <w:r w:rsidR="00F562BF">
              <w:rPr>
                <w:rFonts w:ascii="Avenir Book" w:hAnsi="Avenir Book"/>
                <w:sz w:val="20"/>
                <w:szCs w:val="20"/>
              </w:rPr>
              <w:t>/Wellbeing plan</w:t>
            </w:r>
            <w:r>
              <w:rPr>
                <w:rFonts w:ascii="Avenir Book" w:hAnsi="Avenir Book"/>
                <w:sz w:val="20"/>
                <w:szCs w:val="20"/>
              </w:rPr>
              <w:t>:</w:t>
            </w:r>
          </w:p>
        </w:tc>
        <w:tc>
          <w:tcPr>
            <w:tcW w:w="8474" w:type="dxa"/>
          </w:tcPr>
          <w:p w14:paraId="1AD25512" w14:textId="77777777" w:rsidR="0068435D" w:rsidRPr="00EB04F5" w:rsidRDefault="0068435D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  <w:tr w:rsidR="0068435D" w14:paraId="46C894A7" w14:textId="77777777" w:rsidTr="000438AF">
        <w:tc>
          <w:tcPr>
            <w:tcW w:w="2139" w:type="dxa"/>
            <w:shd w:val="clear" w:color="auto" w:fill="002060"/>
          </w:tcPr>
          <w:p w14:paraId="0071FF4C" w14:textId="33FEA4C0" w:rsidR="0068435D" w:rsidRPr="00EB04F5" w:rsidRDefault="0068435D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Risk assessment:</w:t>
            </w:r>
          </w:p>
        </w:tc>
        <w:tc>
          <w:tcPr>
            <w:tcW w:w="8474" w:type="dxa"/>
          </w:tcPr>
          <w:p w14:paraId="305BA4A8" w14:textId="77777777" w:rsidR="0068435D" w:rsidRPr="00EB04F5" w:rsidRDefault="0068435D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  <w:tr w:rsidR="0068435D" w14:paraId="185F6748" w14:textId="77777777" w:rsidTr="000438AF">
        <w:tc>
          <w:tcPr>
            <w:tcW w:w="2139" w:type="dxa"/>
            <w:shd w:val="clear" w:color="auto" w:fill="002060"/>
          </w:tcPr>
          <w:p w14:paraId="17FBA4EC" w14:textId="2FBD9487" w:rsidR="0068435D" w:rsidRDefault="0068435D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Suspension/Exclusion records:</w:t>
            </w:r>
          </w:p>
        </w:tc>
        <w:tc>
          <w:tcPr>
            <w:tcW w:w="8474" w:type="dxa"/>
          </w:tcPr>
          <w:p w14:paraId="2BF2B03A" w14:textId="77777777" w:rsidR="0068435D" w:rsidRPr="00EB04F5" w:rsidRDefault="0068435D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  <w:tr w:rsidR="0068435D" w14:paraId="51BEFB3E" w14:textId="77777777" w:rsidTr="000438AF">
        <w:tc>
          <w:tcPr>
            <w:tcW w:w="2139" w:type="dxa"/>
            <w:shd w:val="clear" w:color="auto" w:fill="002060"/>
          </w:tcPr>
          <w:p w14:paraId="5B50B376" w14:textId="28770FC4" w:rsidR="0068435D" w:rsidRPr="0068435D" w:rsidRDefault="0068435D" w:rsidP="0024475B">
            <w:pPr>
              <w:rPr>
                <w:rFonts w:ascii="Avenir Book" w:hAnsi="Avenir Book"/>
                <w:sz w:val="12"/>
                <w:szCs w:val="12"/>
              </w:rPr>
            </w:pPr>
            <w:r>
              <w:rPr>
                <w:rFonts w:ascii="Avenir Book" w:hAnsi="Avenir Book"/>
                <w:sz w:val="20"/>
                <w:szCs w:val="20"/>
              </w:rPr>
              <w:t xml:space="preserve"> </w:t>
            </w:r>
            <w:r w:rsidR="000438AF">
              <w:rPr>
                <w:rFonts w:ascii="Avenir Book" w:hAnsi="Avenir Book"/>
                <w:sz w:val="20"/>
                <w:szCs w:val="20"/>
              </w:rPr>
              <w:t>ABCC charts:</w:t>
            </w:r>
          </w:p>
        </w:tc>
        <w:tc>
          <w:tcPr>
            <w:tcW w:w="8474" w:type="dxa"/>
          </w:tcPr>
          <w:p w14:paraId="42019507" w14:textId="77777777" w:rsidR="0068435D" w:rsidRPr="00EB04F5" w:rsidRDefault="0068435D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  <w:tr w:rsidR="0068435D" w14:paraId="44282FAB" w14:textId="77777777" w:rsidTr="000438AF">
        <w:tc>
          <w:tcPr>
            <w:tcW w:w="2139" w:type="dxa"/>
            <w:shd w:val="clear" w:color="auto" w:fill="002060"/>
          </w:tcPr>
          <w:p w14:paraId="26B9613A" w14:textId="3C280F1B" w:rsidR="0068435D" w:rsidRDefault="000438AF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Referrals such as CAMHS referral/MHST</w:t>
            </w:r>
          </w:p>
        </w:tc>
        <w:tc>
          <w:tcPr>
            <w:tcW w:w="8474" w:type="dxa"/>
          </w:tcPr>
          <w:p w14:paraId="30D3B088" w14:textId="77777777" w:rsidR="0068435D" w:rsidRPr="00EB04F5" w:rsidRDefault="0068435D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  <w:tr w:rsidR="0068435D" w14:paraId="6842C7CB" w14:textId="77777777" w:rsidTr="000438AF">
        <w:tc>
          <w:tcPr>
            <w:tcW w:w="2139" w:type="dxa"/>
            <w:shd w:val="clear" w:color="auto" w:fill="002060"/>
          </w:tcPr>
          <w:p w14:paraId="54B979ED" w14:textId="380B59D7" w:rsidR="0068435D" w:rsidRDefault="0068435D" w:rsidP="0024475B">
            <w:pPr>
              <w:rPr>
                <w:rFonts w:ascii="Avenir Book" w:hAnsi="Avenir Book"/>
                <w:sz w:val="20"/>
                <w:szCs w:val="20"/>
              </w:rPr>
            </w:pPr>
          </w:p>
        </w:tc>
        <w:tc>
          <w:tcPr>
            <w:tcW w:w="8474" w:type="dxa"/>
          </w:tcPr>
          <w:p w14:paraId="6A876BE3" w14:textId="77777777" w:rsidR="0068435D" w:rsidRPr="00EB04F5" w:rsidRDefault="0068435D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  <w:tr w:rsidR="0068435D" w14:paraId="0065BA84" w14:textId="77777777" w:rsidTr="000438AF">
        <w:tc>
          <w:tcPr>
            <w:tcW w:w="2139" w:type="dxa"/>
            <w:shd w:val="clear" w:color="auto" w:fill="002060"/>
          </w:tcPr>
          <w:p w14:paraId="64F798E6" w14:textId="4124F13B" w:rsidR="0068435D" w:rsidRDefault="0068435D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 xml:space="preserve"> </w:t>
            </w:r>
          </w:p>
        </w:tc>
        <w:tc>
          <w:tcPr>
            <w:tcW w:w="8474" w:type="dxa"/>
          </w:tcPr>
          <w:p w14:paraId="09B1ADD0" w14:textId="77777777" w:rsidR="0068435D" w:rsidRPr="00EB04F5" w:rsidRDefault="0068435D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  <w:tr w:rsidR="0068435D" w14:paraId="650608DF" w14:textId="77777777" w:rsidTr="000438AF">
        <w:tc>
          <w:tcPr>
            <w:tcW w:w="2139" w:type="dxa"/>
            <w:shd w:val="clear" w:color="auto" w:fill="002060"/>
          </w:tcPr>
          <w:p w14:paraId="59B10509" w14:textId="02F142E8" w:rsidR="0068435D" w:rsidRDefault="0068435D" w:rsidP="0024475B">
            <w:pPr>
              <w:rPr>
                <w:rFonts w:ascii="Avenir Book" w:hAnsi="Avenir Book"/>
                <w:sz w:val="20"/>
                <w:szCs w:val="20"/>
              </w:rPr>
            </w:pPr>
          </w:p>
        </w:tc>
        <w:tc>
          <w:tcPr>
            <w:tcW w:w="8474" w:type="dxa"/>
          </w:tcPr>
          <w:p w14:paraId="771B151E" w14:textId="77777777" w:rsidR="0068435D" w:rsidRPr="00EB04F5" w:rsidRDefault="0068435D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</w:tbl>
    <w:p w14:paraId="037A1DD0" w14:textId="77777777" w:rsidR="0068435D" w:rsidRDefault="0068435D">
      <w:pPr>
        <w:rPr>
          <w:rFonts w:ascii="Avenir Book" w:hAnsi="Avenir Book"/>
          <w:sz w:val="8"/>
          <w:szCs w:val="8"/>
        </w:rPr>
      </w:pPr>
    </w:p>
    <w:p w14:paraId="58409418" w14:textId="77777777" w:rsidR="000438AF" w:rsidRDefault="000438AF" w:rsidP="000438AF">
      <w:pPr>
        <w:rPr>
          <w:rFonts w:ascii="Avenir Book" w:hAnsi="Avenir Book"/>
          <w:b/>
          <w:sz w:val="20"/>
          <w:szCs w:val="20"/>
        </w:rPr>
      </w:pPr>
    </w:p>
    <w:p w14:paraId="03695366" w14:textId="2367980B" w:rsidR="000438AF" w:rsidRPr="000438AF" w:rsidRDefault="000438AF" w:rsidP="000438AF">
      <w:pPr>
        <w:rPr>
          <w:rFonts w:ascii="Avenir Book" w:hAnsi="Avenir Book"/>
          <w:b/>
          <w:sz w:val="20"/>
          <w:szCs w:val="20"/>
          <w:u w:val="single"/>
        </w:rPr>
      </w:pPr>
      <w:r w:rsidRPr="000438AF">
        <w:rPr>
          <w:rFonts w:ascii="Avenir Book" w:hAnsi="Avenir Book"/>
          <w:b/>
          <w:sz w:val="20"/>
          <w:szCs w:val="20"/>
        </w:rPr>
        <w:t>Please check the agencies which are involved with the child or the family and include their names if known:</w:t>
      </w:r>
    </w:p>
    <w:p w14:paraId="2751AD12" w14:textId="77777777" w:rsidR="000438AF" w:rsidRDefault="000438AF">
      <w:pPr>
        <w:rPr>
          <w:rFonts w:ascii="Avenir Book" w:hAnsi="Avenir Book"/>
          <w:sz w:val="8"/>
          <w:szCs w:val="8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139"/>
        <w:gridCol w:w="833"/>
        <w:gridCol w:w="7655"/>
      </w:tblGrid>
      <w:tr w:rsidR="000438AF" w14:paraId="7E0A4F9A" w14:textId="4A323AF0" w:rsidTr="000438AF">
        <w:tc>
          <w:tcPr>
            <w:tcW w:w="2139" w:type="dxa"/>
            <w:shd w:val="clear" w:color="auto" w:fill="002060"/>
          </w:tcPr>
          <w:p w14:paraId="2FDCD1E4" w14:textId="53333FD2" w:rsidR="000438AF" w:rsidRPr="00EB04F5" w:rsidRDefault="000438AF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Service</w:t>
            </w:r>
          </w:p>
        </w:tc>
        <w:tc>
          <w:tcPr>
            <w:tcW w:w="833" w:type="dxa"/>
          </w:tcPr>
          <w:p w14:paraId="456CE7ED" w14:textId="55164C19" w:rsidR="000438AF" w:rsidRPr="00EB04F5" w:rsidRDefault="000438AF" w:rsidP="0024475B">
            <w:pPr>
              <w:rPr>
                <w:rFonts w:ascii="Avenir Book" w:hAnsi="Avenir Book"/>
                <w:sz w:val="18"/>
                <w:szCs w:val="18"/>
              </w:rPr>
            </w:pPr>
            <w:r>
              <w:rPr>
                <w:rFonts w:ascii="Avenir Book" w:hAnsi="Avenir Book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venir Book" w:hAnsi="Avenir Book"/>
                <w:sz w:val="20"/>
                <w:szCs w:val="20"/>
              </w:rPr>
              <w:instrText xml:space="preserve"> FORMCHECKBOX </w:instrText>
            </w:r>
            <w:r>
              <w:rPr>
                <w:rFonts w:ascii="Avenir Book" w:hAnsi="Avenir Book"/>
                <w:sz w:val="20"/>
                <w:szCs w:val="20"/>
              </w:rPr>
            </w:r>
            <w:r>
              <w:rPr>
                <w:rFonts w:ascii="Avenir Book" w:hAnsi="Avenir Book"/>
                <w:sz w:val="20"/>
                <w:szCs w:val="20"/>
              </w:rPr>
              <w:fldChar w:fldCharType="separate"/>
            </w:r>
            <w:r>
              <w:rPr>
                <w:rFonts w:ascii="Avenir Book" w:hAnsi="Avenir Book"/>
                <w:sz w:val="20"/>
                <w:szCs w:val="20"/>
              </w:rPr>
              <w:fldChar w:fldCharType="end"/>
            </w:r>
          </w:p>
        </w:tc>
        <w:tc>
          <w:tcPr>
            <w:tcW w:w="7655" w:type="dxa"/>
          </w:tcPr>
          <w:p w14:paraId="6D7CC9CA" w14:textId="77777777" w:rsidR="000438AF" w:rsidRPr="000438AF" w:rsidRDefault="000438AF" w:rsidP="000438AF">
            <w:pPr>
              <w:rPr>
                <w:rFonts w:ascii="Avenir Book" w:hAnsi="Avenir Book" w:cs="Arial"/>
                <w:b/>
                <w:bCs/>
                <w:sz w:val="20"/>
                <w:szCs w:val="20"/>
              </w:rPr>
            </w:pPr>
            <w:r w:rsidRPr="000438AF">
              <w:rPr>
                <w:rFonts w:ascii="Avenir Book" w:hAnsi="Avenir Book" w:cs="Arial"/>
                <w:b/>
                <w:bCs/>
                <w:sz w:val="20"/>
                <w:szCs w:val="20"/>
              </w:rPr>
              <w:t xml:space="preserve">What has been the impact of this support? </w:t>
            </w:r>
          </w:p>
          <w:p w14:paraId="040BEA00" w14:textId="6756403E" w:rsidR="000438AF" w:rsidRDefault="000438AF" w:rsidP="000438AF">
            <w:pPr>
              <w:rPr>
                <w:rFonts w:ascii="Avenir Book" w:hAnsi="Avenir Book"/>
                <w:sz w:val="18"/>
                <w:szCs w:val="18"/>
              </w:rPr>
            </w:pPr>
            <w:r w:rsidRPr="000438AF">
              <w:rPr>
                <w:rFonts w:ascii="Avenir Book" w:hAnsi="Avenir Book" w:cs="Arial"/>
                <w:sz w:val="20"/>
                <w:szCs w:val="20"/>
              </w:rPr>
              <w:t>Please attach any supporting evidence.</w:t>
            </w:r>
          </w:p>
        </w:tc>
      </w:tr>
      <w:tr w:rsidR="000438AF" w14:paraId="58B6EA47" w14:textId="581CA930" w:rsidTr="000438AF">
        <w:tc>
          <w:tcPr>
            <w:tcW w:w="2139" w:type="dxa"/>
            <w:shd w:val="clear" w:color="auto" w:fill="002060"/>
          </w:tcPr>
          <w:p w14:paraId="6C9CC559" w14:textId="0C3A6B73" w:rsidR="000438AF" w:rsidRPr="00EB04F5" w:rsidRDefault="000438AF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School EP</w:t>
            </w:r>
          </w:p>
        </w:tc>
        <w:tc>
          <w:tcPr>
            <w:tcW w:w="833" w:type="dxa"/>
          </w:tcPr>
          <w:p w14:paraId="554BD1A8" w14:textId="47B25883" w:rsidR="000438AF" w:rsidRPr="00EB04F5" w:rsidRDefault="000438AF" w:rsidP="0024475B">
            <w:pPr>
              <w:rPr>
                <w:rFonts w:ascii="Avenir Book" w:hAnsi="Avenir Book"/>
                <w:sz w:val="18"/>
                <w:szCs w:val="18"/>
              </w:rPr>
            </w:pPr>
            <w:r>
              <w:rPr>
                <w:rFonts w:ascii="Avenir Book" w:hAnsi="Avenir Book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venir Book" w:hAnsi="Avenir Book"/>
                <w:sz w:val="20"/>
                <w:szCs w:val="20"/>
              </w:rPr>
              <w:instrText xml:space="preserve"> FORMCHECKBOX </w:instrText>
            </w:r>
            <w:r>
              <w:rPr>
                <w:rFonts w:ascii="Avenir Book" w:hAnsi="Avenir Book"/>
                <w:sz w:val="20"/>
                <w:szCs w:val="20"/>
              </w:rPr>
            </w:r>
            <w:r>
              <w:rPr>
                <w:rFonts w:ascii="Avenir Book" w:hAnsi="Avenir Book"/>
                <w:sz w:val="20"/>
                <w:szCs w:val="20"/>
              </w:rPr>
              <w:fldChar w:fldCharType="separate"/>
            </w:r>
            <w:r>
              <w:rPr>
                <w:rFonts w:ascii="Avenir Book" w:hAnsi="Avenir Book"/>
                <w:sz w:val="20"/>
                <w:szCs w:val="20"/>
              </w:rPr>
              <w:fldChar w:fldCharType="end"/>
            </w:r>
          </w:p>
        </w:tc>
        <w:tc>
          <w:tcPr>
            <w:tcW w:w="7655" w:type="dxa"/>
          </w:tcPr>
          <w:p w14:paraId="5E937033" w14:textId="77777777" w:rsidR="000438AF" w:rsidRPr="00EB04F5" w:rsidRDefault="000438AF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  <w:tr w:rsidR="000438AF" w14:paraId="4EEB1D13" w14:textId="59444598" w:rsidTr="000438AF">
        <w:tc>
          <w:tcPr>
            <w:tcW w:w="2139" w:type="dxa"/>
            <w:shd w:val="clear" w:color="auto" w:fill="002060"/>
          </w:tcPr>
          <w:p w14:paraId="7C46943C" w14:textId="73153C49" w:rsidR="000438AF" w:rsidRPr="00EB04F5" w:rsidRDefault="000438AF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SIP</w:t>
            </w:r>
          </w:p>
        </w:tc>
        <w:tc>
          <w:tcPr>
            <w:tcW w:w="833" w:type="dxa"/>
          </w:tcPr>
          <w:p w14:paraId="3AB1B7F6" w14:textId="1FFA7874" w:rsidR="000438AF" w:rsidRPr="00EB04F5" w:rsidRDefault="000438AF" w:rsidP="0024475B">
            <w:pPr>
              <w:rPr>
                <w:rFonts w:ascii="Avenir Book" w:hAnsi="Avenir Book"/>
                <w:sz w:val="18"/>
                <w:szCs w:val="18"/>
              </w:rPr>
            </w:pPr>
            <w:r>
              <w:rPr>
                <w:rFonts w:ascii="Avenir Book" w:hAnsi="Avenir Book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venir Book" w:hAnsi="Avenir Book"/>
                <w:sz w:val="20"/>
                <w:szCs w:val="20"/>
              </w:rPr>
              <w:instrText xml:space="preserve"> FORMCHECKBOX </w:instrText>
            </w:r>
            <w:r>
              <w:rPr>
                <w:rFonts w:ascii="Avenir Book" w:hAnsi="Avenir Book"/>
                <w:sz w:val="20"/>
                <w:szCs w:val="20"/>
              </w:rPr>
            </w:r>
            <w:r>
              <w:rPr>
                <w:rFonts w:ascii="Avenir Book" w:hAnsi="Avenir Book"/>
                <w:sz w:val="20"/>
                <w:szCs w:val="20"/>
              </w:rPr>
              <w:fldChar w:fldCharType="separate"/>
            </w:r>
            <w:r>
              <w:rPr>
                <w:rFonts w:ascii="Avenir Book" w:hAnsi="Avenir Book"/>
                <w:sz w:val="20"/>
                <w:szCs w:val="20"/>
              </w:rPr>
              <w:fldChar w:fldCharType="end"/>
            </w:r>
          </w:p>
        </w:tc>
        <w:tc>
          <w:tcPr>
            <w:tcW w:w="7655" w:type="dxa"/>
          </w:tcPr>
          <w:p w14:paraId="2B2EB5BB" w14:textId="77777777" w:rsidR="000438AF" w:rsidRPr="00EB04F5" w:rsidRDefault="000438AF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  <w:tr w:rsidR="000438AF" w14:paraId="5B9D4574" w14:textId="39FE94C9" w:rsidTr="000438AF">
        <w:tc>
          <w:tcPr>
            <w:tcW w:w="2139" w:type="dxa"/>
            <w:shd w:val="clear" w:color="auto" w:fill="002060"/>
          </w:tcPr>
          <w:p w14:paraId="2CC75166" w14:textId="152CE234" w:rsidR="000438AF" w:rsidRDefault="000438AF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EWO</w:t>
            </w:r>
          </w:p>
        </w:tc>
        <w:tc>
          <w:tcPr>
            <w:tcW w:w="833" w:type="dxa"/>
          </w:tcPr>
          <w:p w14:paraId="758A7451" w14:textId="66EBABF7" w:rsidR="000438AF" w:rsidRPr="00EB04F5" w:rsidRDefault="000438AF" w:rsidP="0024475B">
            <w:pPr>
              <w:rPr>
                <w:rFonts w:ascii="Avenir Book" w:hAnsi="Avenir Book"/>
                <w:sz w:val="18"/>
                <w:szCs w:val="18"/>
              </w:rPr>
            </w:pPr>
            <w:r>
              <w:rPr>
                <w:rFonts w:ascii="Avenir Book" w:hAnsi="Avenir Book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venir Book" w:hAnsi="Avenir Book"/>
                <w:sz w:val="20"/>
                <w:szCs w:val="20"/>
              </w:rPr>
              <w:instrText xml:space="preserve"> FORMCHECKBOX </w:instrText>
            </w:r>
            <w:r>
              <w:rPr>
                <w:rFonts w:ascii="Avenir Book" w:hAnsi="Avenir Book"/>
                <w:sz w:val="20"/>
                <w:szCs w:val="20"/>
              </w:rPr>
            </w:r>
            <w:r>
              <w:rPr>
                <w:rFonts w:ascii="Avenir Book" w:hAnsi="Avenir Book"/>
                <w:sz w:val="20"/>
                <w:szCs w:val="20"/>
              </w:rPr>
              <w:fldChar w:fldCharType="separate"/>
            </w:r>
            <w:r>
              <w:rPr>
                <w:rFonts w:ascii="Avenir Book" w:hAnsi="Avenir Book"/>
                <w:sz w:val="20"/>
                <w:szCs w:val="20"/>
              </w:rPr>
              <w:fldChar w:fldCharType="end"/>
            </w:r>
          </w:p>
        </w:tc>
        <w:tc>
          <w:tcPr>
            <w:tcW w:w="7655" w:type="dxa"/>
          </w:tcPr>
          <w:p w14:paraId="769EB24A" w14:textId="77777777" w:rsidR="000438AF" w:rsidRPr="00EB04F5" w:rsidRDefault="000438AF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  <w:tr w:rsidR="000438AF" w14:paraId="364353DE" w14:textId="412AC7D4" w:rsidTr="000438AF">
        <w:tc>
          <w:tcPr>
            <w:tcW w:w="2139" w:type="dxa"/>
            <w:shd w:val="clear" w:color="auto" w:fill="002060"/>
          </w:tcPr>
          <w:p w14:paraId="3B7E60E9" w14:textId="16D02730" w:rsidR="000438AF" w:rsidRPr="0068435D" w:rsidRDefault="000438AF" w:rsidP="0024475B">
            <w:pPr>
              <w:rPr>
                <w:rFonts w:ascii="Avenir Book" w:hAnsi="Avenir Book"/>
                <w:sz w:val="12"/>
                <w:szCs w:val="12"/>
              </w:rPr>
            </w:pPr>
            <w:r>
              <w:rPr>
                <w:rFonts w:ascii="Avenir Book" w:hAnsi="Avenir Book"/>
                <w:sz w:val="20"/>
                <w:szCs w:val="20"/>
              </w:rPr>
              <w:t>Health Services</w:t>
            </w:r>
          </w:p>
        </w:tc>
        <w:tc>
          <w:tcPr>
            <w:tcW w:w="833" w:type="dxa"/>
          </w:tcPr>
          <w:p w14:paraId="7A58A874" w14:textId="7A311AEA" w:rsidR="000438AF" w:rsidRPr="00EB04F5" w:rsidRDefault="000438AF" w:rsidP="0024475B">
            <w:pPr>
              <w:rPr>
                <w:rFonts w:ascii="Avenir Book" w:hAnsi="Avenir Book"/>
                <w:sz w:val="18"/>
                <w:szCs w:val="18"/>
              </w:rPr>
            </w:pPr>
            <w:r>
              <w:rPr>
                <w:rFonts w:ascii="Avenir Book" w:hAnsi="Avenir Book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venir Book" w:hAnsi="Avenir Book"/>
                <w:sz w:val="20"/>
                <w:szCs w:val="20"/>
              </w:rPr>
              <w:instrText xml:space="preserve"> FORMCHECKBOX </w:instrText>
            </w:r>
            <w:r>
              <w:rPr>
                <w:rFonts w:ascii="Avenir Book" w:hAnsi="Avenir Book"/>
                <w:sz w:val="20"/>
                <w:szCs w:val="20"/>
              </w:rPr>
            </w:r>
            <w:r>
              <w:rPr>
                <w:rFonts w:ascii="Avenir Book" w:hAnsi="Avenir Book"/>
                <w:sz w:val="20"/>
                <w:szCs w:val="20"/>
              </w:rPr>
              <w:fldChar w:fldCharType="separate"/>
            </w:r>
            <w:r>
              <w:rPr>
                <w:rFonts w:ascii="Avenir Book" w:hAnsi="Avenir Book"/>
                <w:sz w:val="20"/>
                <w:szCs w:val="20"/>
              </w:rPr>
              <w:fldChar w:fldCharType="end"/>
            </w:r>
          </w:p>
        </w:tc>
        <w:tc>
          <w:tcPr>
            <w:tcW w:w="7655" w:type="dxa"/>
          </w:tcPr>
          <w:p w14:paraId="2140EF1A" w14:textId="77777777" w:rsidR="000438AF" w:rsidRPr="00EB04F5" w:rsidRDefault="000438AF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  <w:tr w:rsidR="000438AF" w14:paraId="67F37C61" w14:textId="53217F2D" w:rsidTr="000438AF">
        <w:tc>
          <w:tcPr>
            <w:tcW w:w="2139" w:type="dxa"/>
            <w:shd w:val="clear" w:color="auto" w:fill="002060"/>
          </w:tcPr>
          <w:p w14:paraId="4FF52A83" w14:textId="608F259A" w:rsidR="000438AF" w:rsidRDefault="000438AF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CAMHS</w:t>
            </w:r>
          </w:p>
        </w:tc>
        <w:tc>
          <w:tcPr>
            <w:tcW w:w="833" w:type="dxa"/>
          </w:tcPr>
          <w:p w14:paraId="0B6CCCA5" w14:textId="48E26A55" w:rsidR="000438AF" w:rsidRPr="00EB04F5" w:rsidRDefault="000438AF" w:rsidP="0024475B">
            <w:pPr>
              <w:rPr>
                <w:rFonts w:ascii="Avenir Book" w:hAnsi="Avenir Book"/>
                <w:sz w:val="18"/>
                <w:szCs w:val="18"/>
              </w:rPr>
            </w:pPr>
            <w:r>
              <w:rPr>
                <w:rFonts w:ascii="Avenir Book" w:hAnsi="Avenir Book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venir Book" w:hAnsi="Avenir Book"/>
                <w:sz w:val="20"/>
                <w:szCs w:val="20"/>
              </w:rPr>
              <w:instrText xml:space="preserve"> FORMCHECKBOX </w:instrText>
            </w:r>
            <w:r>
              <w:rPr>
                <w:rFonts w:ascii="Avenir Book" w:hAnsi="Avenir Book"/>
                <w:sz w:val="20"/>
                <w:szCs w:val="20"/>
              </w:rPr>
            </w:r>
            <w:r>
              <w:rPr>
                <w:rFonts w:ascii="Avenir Book" w:hAnsi="Avenir Book"/>
                <w:sz w:val="20"/>
                <w:szCs w:val="20"/>
              </w:rPr>
              <w:fldChar w:fldCharType="separate"/>
            </w:r>
            <w:r>
              <w:rPr>
                <w:rFonts w:ascii="Avenir Book" w:hAnsi="Avenir Book"/>
                <w:sz w:val="20"/>
                <w:szCs w:val="20"/>
              </w:rPr>
              <w:fldChar w:fldCharType="end"/>
            </w:r>
          </w:p>
        </w:tc>
        <w:tc>
          <w:tcPr>
            <w:tcW w:w="7655" w:type="dxa"/>
          </w:tcPr>
          <w:p w14:paraId="4718CD2B" w14:textId="77777777" w:rsidR="000438AF" w:rsidRPr="00EB04F5" w:rsidRDefault="000438AF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  <w:tr w:rsidR="000438AF" w14:paraId="2A9CFF6A" w14:textId="1D83D313" w:rsidTr="000438AF">
        <w:tc>
          <w:tcPr>
            <w:tcW w:w="2139" w:type="dxa"/>
            <w:shd w:val="clear" w:color="auto" w:fill="002060"/>
          </w:tcPr>
          <w:p w14:paraId="02F7760D" w14:textId="397256F6" w:rsidR="000438AF" w:rsidRDefault="000438AF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YOT</w:t>
            </w:r>
          </w:p>
        </w:tc>
        <w:tc>
          <w:tcPr>
            <w:tcW w:w="833" w:type="dxa"/>
          </w:tcPr>
          <w:p w14:paraId="6A7877E8" w14:textId="31162B4D" w:rsidR="000438AF" w:rsidRPr="00EB04F5" w:rsidRDefault="000438AF" w:rsidP="0024475B">
            <w:pPr>
              <w:rPr>
                <w:rFonts w:ascii="Avenir Book" w:hAnsi="Avenir Book"/>
                <w:sz w:val="18"/>
                <w:szCs w:val="18"/>
              </w:rPr>
            </w:pPr>
            <w:r>
              <w:rPr>
                <w:rFonts w:ascii="Avenir Book" w:hAnsi="Avenir Book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venir Book" w:hAnsi="Avenir Book"/>
                <w:sz w:val="20"/>
                <w:szCs w:val="20"/>
              </w:rPr>
              <w:instrText xml:space="preserve"> FORMCHECKBOX </w:instrText>
            </w:r>
            <w:r>
              <w:rPr>
                <w:rFonts w:ascii="Avenir Book" w:hAnsi="Avenir Book"/>
                <w:sz w:val="20"/>
                <w:szCs w:val="20"/>
              </w:rPr>
            </w:r>
            <w:r>
              <w:rPr>
                <w:rFonts w:ascii="Avenir Book" w:hAnsi="Avenir Book"/>
                <w:sz w:val="20"/>
                <w:szCs w:val="20"/>
              </w:rPr>
              <w:fldChar w:fldCharType="separate"/>
            </w:r>
            <w:r>
              <w:rPr>
                <w:rFonts w:ascii="Avenir Book" w:hAnsi="Avenir Book"/>
                <w:sz w:val="20"/>
                <w:szCs w:val="20"/>
              </w:rPr>
              <w:fldChar w:fldCharType="end"/>
            </w:r>
          </w:p>
        </w:tc>
        <w:tc>
          <w:tcPr>
            <w:tcW w:w="7655" w:type="dxa"/>
          </w:tcPr>
          <w:p w14:paraId="65453B52" w14:textId="77777777" w:rsidR="000438AF" w:rsidRPr="00EB04F5" w:rsidRDefault="000438AF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  <w:tr w:rsidR="000438AF" w14:paraId="712FC540" w14:textId="2C019434" w:rsidTr="000438AF">
        <w:tc>
          <w:tcPr>
            <w:tcW w:w="2139" w:type="dxa"/>
            <w:shd w:val="clear" w:color="auto" w:fill="002060"/>
          </w:tcPr>
          <w:p w14:paraId="63FF40D9" w14:textId="587C5180" w:rsidR="000438AF" w:rsidRDefault="000438AF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Community Police</w:t>
            </w:r>
          </w:p>
        </w:tc>
        <w:tc>
          <w:tcPr>
            <w:tcW w:w="833" w:type="dxa"/>
          </w:tcPr>
          <w:p w14:paraId="5267BFA4" w14:textId="3A87FC72" w:rsidR="000438AF" w:rsidRPr="00EB04F5" w:rsidRDefault="000438AF" w:rsidP="0024475B">
            <w:pPr>
              <w:rPr>
                <w:rFonts w:ascii="Avenir Book" w:hAnsi="Avenir Book"/>
                <w:sz w:val="18"/>
                <w:szCs w:val="18"/>
              </w:rPr>
            </w:pPr>
            <w:r>
              <w:rPr>
                <w:rFonts w:ascii="Avenir Book" w:hAnsi="Avenir Book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venir Book" w:hAnsi="Avenir Book"/>
                <w:sz w:val="20"/>
                <w:szCs w:val="20"/>
              </w:rPr>
              <w:instrText xml:space="preserve"> FORMCHECKBOX </w:instrText>
            </w:r>
            <w:r>
              <w:rPr>
                <w:rFonts w:ascii="Avenir Book" w:hAnsi="Avenir Book"/>
                <w:sz w:val="20"/>
                <w:szCs w:val="20"/>
              </w:rPr>
            </w:r>
            <w:r>
              <w:rPr>
                <w:rFonts w:ascii="Avenir Book" w:hAnsi="Avenir Book"/>
                <w:sz w:val="20"/>
                <w:szCs w:val="20"/>
              </w:rPr>
              <w:fldChar w:fldCharType="separate"/>
            </w:r>
            <w:r>
              <w:rPr>
                <w:rFonts w:ascii="Avenir Book" w:hAnsi="Avenir Book"/>
                <w:sz w:val="20"/>
                <w:szCs w:val="20"/>
              </w:rPr>
              <w:fldChar w:fldCharType="end"/>
            </w:r>
          </w:p>
        </w:tc>
        <w:tc>
          <w:tcPr>
            <w:tcW w:w="7655" w:type="dxa"/>
          </w:tcPr>
          <w:p w14:paraId="539F5972" w14:textId="77777777" w:rsidR="000438AF" w:rsidRPr="00EB04F5" w:rsidRDefault="000438AF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  <w:tr w:rsidR="000438AF" w14:paraId="47B91759" w14:textId="233739FD" w:rsidTr="000438AF">
        <w:tc>
          <w:tcPr>
            <w:tcW w:w="2139" w:type="dxa"/>
            <w:shd w:val="clear" w:color="auto" w:fill="002060"/>
          </w:tcPr>
          <w:p w14:paraId="50AF1DD0" w14:textId="00946892" w:rsidR="000438AF" w:rsidRDefault="000506DC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Other</w:t>
            </w:r>
          </w:p>
        </w:tc>
        <w:tc>
          <w:tcPr>
            <w:tcW w:w="833" w:type="dxa"/>
          </w:tcPr>
          <w:p w14:paraId="69178E40" w14:textId="0DEC623B" w:rsidR="000438AF" w:rsidRPr="00EB04F5" w:rsidRDefault="000438AF" w:rsidP="0024475B">
            <w:pPr>
              <w:rPr>
                <w:rFonts w:ascii="Avenir Book" w:hAnsi="Avenir Book"/>
                <w:sz w:val="18"/>
                <w:szCs w:val="18"/>
              </w:rPr>
            </w:pPr>
            <w:r>
              <w:rPr>
                <w:rFonts w:ascii="Avenir Book" w:hAnsi="Avenir Book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venir Book" w:hAnsi="Avenir Book"/>
                <w:sz w:val="20"/>
                <w:szCs w:val="20"/>
              </w:rPr>
              <w:instrText xml:space="preserve"> FORMCHECKBOX </w:instrText>
            </w:r>
            <w:r>
              <w:rPr>
                <w:rFonts w:ascii="Avenir Book" w:hAnsi="Avenir Book"/>
                <w:sz w:val="20"/>
                <w:szCs w:val="20"/>
              </w:rPr>
            </w:r>
            <w:r>
              <w:rPr>
                <w:rFonts w:ascii="Avenir Book" w:hAnsi="Avenir Book"/>
                <w:sz w:val="20"/>
                <w:szCs w:val="20"/>
              </w:rPr>
              <w:fldChar w:fldCharType="separate"/>
            </w:r>
            <w:r>
              <w:rPr>
                <w:rFonts w:ascii="Avenir Book" w:hAnsi="Avenir Book"/>
                <w:sz w:val="20"/>
                <w:szCs w:val="20"/>
              </w:rPr>
              <w:fldChar w:fldCharType="end"/>
            </w:r>
          </w:p>
        </w:tc>
        <w:tc>
          <w:tcPr>
            <w:tcW w:w="7655" w:type="dxa"/>
          </w:tcPr>
          <w:p w14:paraId="18B87501" w14:textId="77777777" w:rsidR="000438AF" w:rsidRPr="00EB04F5" w:rsidRDefault="000438AF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</w:tbl>
    <w:p w14:paraId="0969748E" w14:textId="77777777" w:rsidR="000438AF" w:rsidRDefault="000438AF">
      <w:pPr>
        <w:rPr>
          <w:rFonts w:ascii="Avenir Book" w:hAnsi="Avenir Book"/>
          <w:sz w:val="8"/>
          <w:szCs w:val="8"/>
        </w:rPr>
      </w:pPr>
    </w:p>
    <w:p w14:paraId="4C27D9D6" w14:textId="77777777" w:rsidR="000438AF" w:rsidRDefault="000438AF">
      <w:pPr>
        <w:rPr>
          <w:rFonts w:ascii="Avenir Book" w:hAnsi="Avenir Book"/>
          <w:sz w:val="8"/>
          <w:szCs w:val="8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4815"/>
        <w:gridCol w:w="5812"/>
      </w:tblGrid>
      <w:tr w:rsidR="000506DC" w14:paraId="7847A4B4" w14:textId="77777777" w:rsidTr="00C426B1">
        <w:tc>
          <w:tcPr>
            <w:tcW w:w="4815" w:type="dxa"/>
            <w:shd w:val="clear" w:color="auto" w:fill="002060"/>
          </w:tcPr>
          <w:p w14:paraId="323B7800" w14:textId="1FE95508" w:rsidR="000506DC" w:rsidRPr="00EB04F5" w:rsidRDefault="000506DC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Has your school completed Year 1 of the TAAES project?</w:t>
            </w:r>
          </w:p>
        </w:tc>
        <w:tc>
          <w:tcPr>
            <w:tcW w:w="5812" w:type="dxa"/>
          </w:tcPr>
          <w:p w14:paraId="6FCBCB6A" w14:textId="51358D8E" w:rsidR="000506DC" w:rsidRDefault="000506DC" w:rsidP="0024475B">
            <w:pPr>
              <w:rPr>
                <w:rFonts w:ascii="Avenir Book" w:hAnsi="Avenir Book"/>
                <w:sz w:val="18"/>
                <w:szCs w:val="18"/>
              </w:rPr>
            </w:pPr>
            <w:r>
              <w:rPr>
                <w:rFonts w:ascii="Avenir Book" w:hAnsi="Avenir Book"/>
                <w:sz w:val="20"/>
                <w:szCs w:val="20"/>
              </w:rPr>
              <w:t xml:space="preserve">Yes </w:t>
            </w:r>
            <w:r>
              <w:rPr>
                <w:rFonts w:ascii="Avenir Book" w:hAnsi="Avenir Book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venir Book" w:hAnsi="Avenir Book"/>
                <w:sz w:val="20"/>
                <w:szCs w:val="20"/>
              </w:rPr>
              <w:instrText xml:space="preserve"> FORMCHECKBOX </w:instrText>
            </w:r>
            <w:r>
              <w:rPr>
                <w:rFonts w:ascii="Avenir Book" w:hAnsi="Avenir Book"/>
                <w:sz w:val="20"/>
                <w:szCs w:val="20"/>
              </w:rPr>
            </w:r>
            <w:r>
              <w:rPr>
                <w:rFonts w:ascii="Avenir Book" w:hAnsi="Avenir Book"/>
                <w:sz w:val="20"/>
                <w:szCs w:val="20"/>
              </w:rPr>
              <w:fldChar w:fldCharType="separate"/>
            </w:r>
            <w:r>
              <w:rPr>
                <w:rFonts w:ascii="Avenir Book" w:hAnsi="Avenir Book"/>
                <w:sz w:val="20"/>
                <w:szCs w:val="20"/>
              </w:rPr>
              <w:fldChar w:fldCharType="end"/>
            </w:r>
            <w:r>
              <w:rPr>
                <w:rFonts w:ascii="Avenir Book" w:hAnsi="Avenir Book"/>
                <w:sz w:val="20"/>
                <w:szCs w:val="20"/>
              </w:rPr>
              <w:t xml:space="preserve">      No </w:t>
            </w:r>
            <w:r>
              <w:rPr>
                <w:rFonts w:ascii="Avenir Book" w:hAnsi="Avenir Book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venir Book" w:hAnsi="Avenir Book"/>
                <w:sz w:val="20"/>
                <w:szCs w:val="20"/>
              </w:rPr>
              <w:instrText xml:space="preserve"> FORMCHECKBOX </w:instrText>
            </w:r>
            <w:r>
              <w:rPr>
                <w:rFonts w:ascii="Avenir Book" w:hAnsi="Avenir Book"/>
                <w:sz w:val="20"/>
                <w:szCs w:val="20"/>
              </w:rPr>
            </w:r>
            <w:r>
              <w:rPr>
                <w:rFonts w:ascii="Avenir Book" w:hAnsi="Avenir Book"/>
                <w:sz w:val="20"/>
                <w:szCs w:val="20"/>
              </w:rPr>
              <w:fldChar w:fldCharType="separate"/>
            </w:r>
            <w:r>
              <w:rPr>
                <w:rFonts w:ascii="Avenir Book" w:hAnsi="Avenir Book"/>
                <w:sz w:val="20"/>
                <w:szCs w:val="20"/>
              </w:rPr>
              <w:fldChar w:fldCharType="end"/>
            </w:r>
          </w:p>
        </w:tc>
      </w:tr>
      <w:tr w:rsidR="000506DC" w14:paraId="4156CF02" w14:textId="77777777" w:rsidTr="00FF6EC0">
        <w:tc>
          <w:tcPr>
            <w:tcW w:w="4815" w:type="dxa"/>
            <w:shd w:val="clear" w:color="auto" w:fill="002060"/>
          </w:tcPr>
          <w:p w14:paraId="6F868FB0" w14:textId="1F506345" w:rsidR="000506DC" w:rsidRPr="00EB04F5" w:rsidRDefault="000506DC" w:rsidP="0024475B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What has been the impact?</w:t>
            </w:r>
          </w:p>
        </w:tc>
        <w:tc>
          <w:tcPr>
            <w:tcW w:w="5812" w:type="dxa"/>
          </w:tcPr>
          <w:p w14:paraId="05EB30EE" w14:textId="77777777" w:rsidR="000506DC" w:rsidRDefault="000506DC" w:rsidP="0024475B">
            <w:pPr>
              <w:rPr>
                <w:rFonts w:ascii="Avenir Book" w:hAnsi="Avenir Book"/>
                <w:sz w:val="18"/>
                <w:szCs w:val="18"/>
              </w:rPr>
            </w:pPr>
          </w:p>
          <w:p w14:paraId="3FBAD81B" w14:textId="77777777" w:rsidR="000506DC" w:rsidRDefault="000506DC" w:rsidP="0024475B">
            <w:pPr>
              <w:rPr>
                <w:rFonts w:ascii="Avenir Book" w:hAnsi="Avenir Book"/>
                <w:sz w:val="18"/>
                <w:szCs w:val="18"/>
              </w:rPr>
            </w:pPr>
          </w:p>
          <w:p w14:paraId="125EDE6A" w14:textId="77777777" w:rsidR="000506DC" w:rsidRDefault="000506DC" w:rsidP="0024475B">
            <w:pPr>
              <w:rPr>
                <w:rFonts w:ascii="Avenir Book" w:hAnsi="Avenir Book"/>
                <w:sz w:val="18"/>
                <w:szCs w:val="18"/>
              </w:rPr>
            </w:pPr>
          </w:p>
          <w:p w14:paraId="4D81E849" w14:textId="77777777" w:rsidR="000506DC" w:rsidRDefault="000506DC" w:rsidP="0024475B">
            <w:pPr>
              <w:rPr>
                <w:rFonts w:ascii="Avenir Book" w:hAnsi="Avenir Book"/>
                <w:sz w:val="18"/>
                <w:szCs w:val="18"/>
              </w:rPr>
            </w:pPr>
          </w:p>
          <w:p w14:paraId="54C5F352" w14:textId="77777777" w:rsidR="000506DC" w:rsidRDefault="000506DC" w:rsidP="0024475B">
            <w:pPr>
              <w:rPr>
                <w:rFonts w:ascii="Avenir Book" w:hAnsi="Avenir Book"/>
                <w:sz w:val="18"/>
                <w:szCs w:val="18"/>
              </w:rPr>
            </w:pPr>
          </w:p>
          <w:p w14:paraId="69216619" w14:textId="3FA5214B" w:rsidR="000506DC" w:rsidRPr="00EB04F5" w:rsidRDefault="000506DC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</w:tbl>
    <w:p w14:paraId="02EC131A" w14:textId="77777777" w:rsidR="0068435D" w:rsidRDefault="0068435D">
      <w:pPr>
        <w:rPr>
          <w:rFonts w:ascii="Avenir Book" w:hAnsi="Avenir Book"/>
          <w:sz w:val="8"/>
          <w:szCs w:val="8"/>
        </w:rPr>
      </w:pPr>
    </w:p>
    <w:p w14:paraId="0F6F0C67" w14:textId="77777777" w:rsidR="000506DC" w:rsidRPr="00EB04F5" w:rsidRDefault="000506DC">
      <w:pPr>
        <w:rPr>
          <w:rFonts w:ascii="Avenir Book" w:hAnsi="Avenir Book"/>
          <w:sz w:val="8"/>
          <w:szCs w:val="8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EB04F5" w:rsidRPr="00EB04F5" w14:paraId="17C26128" w14:textId="77777777" w:rsidTr="000506DC">
        <w:tc>
          <w:tcPr>
            <w:tcW w:w="10627" w:type="dxa"/>
            <w:shd w:val="clear" w:color="auto" w:fill="002060"/>
          </w:tcPr>
          <w:p w14:paraId="790D8C0A" w14:textId="27962091" w:rsidR="00EB04F5" w:rsidRPr="000506DC" w:rsidRDefault="000506DC" w:rsidP="00EB04F5">
            <w:pPr>
              <w:rPr>
                <w:rFonts w:ascii="Avenir Book" w:hAnsi="Avenir Book"/>
                <w:sz w:val="12"/>
                <w:szCs w:val="12"/>
              </w:rPr>
            </w:pPr>
            <w:r w:rsidRPr="000506DC">
              <w:rPr>
                <w:rFonts w:ascii="Avenir Book" w:hAnsi="Avenir Book"/>
                <w:sz w:val="20"/>
                <w:szCs w:val="20"/>
              </w:rPr>
              <w:t>Reason for the request for support</w:t>
            </w:r>
            <w:r>
              <w:rPr>
                <w:rFonts w:ascii="Avenir Book" w:hAnsi="Avenir Book"/>
                <w:sz w:val="20"/>
                <w:szCs w:val="20"/>
              </w:rPr>
              <w:t xml:space="preserve"> </w:t>
            </w:r>
            <w:r>
              <w:rPr>
                <w:rFonts w:ascii="Avenir Book" w:hAnsi="Avenir Book"/>
                <w:sz w:val="12"/>
                <w:szCs w:val="12"/>
              </w:rPr>
              <w:t xml:space="preserve"> (what are you worried about?)</w:t>
            </w:r>
          </w:p>
        </w:tc>
      </w:tr>
      <w:tr w:rsidR="00EB04F5" w14:paraId="47250067" w14:textId="77777777" w:rsidTr="000506DC">
        <w:trPr>
          <w:trHeight w:val="1988"/>
        </w:trPr>
        <w:tc>
          <w:tcPr>
            <w:tcW w:w="10627" w:type="dxa"/>
          </w:tcPr>
          <w:p w14:paraId="267A914D" w14:textId="4E034B60" w:rsidR="00EB04F5" w:rsidRPr="00F15DF2" w:rsidRDefault="00EB04F5" w:rsidP="00BA5830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</w:tbl>
    <w:p w14:paraId="718D498E" w14:textId="77777777" w:rsidR="00D77C20" w:rsidRDefault="00D77C20">
      <w:pPr>
        <w:rPr>
          <w:rFonts w:ascii="Avenir Book" w:hAnsi="Avenir Book"/>
          <w:sz w:val="8"/>
          <w:szCs w:val="8"/>
        </w:rPr>
      </w:pPr>
    </w:p>
    <w:p w14:paraId="247F3AEB" w14:textId="77777777" w:rsidR="000506DC" w:rsidRDefault="000506DC">
      <w:pPr>
        <w:rPr>
          <w:rFonts w:ascii="Avenir Book" w:hAnsi="Avenir Book"/>
          <w:sz w:val="8"/>
          <w:szCs w:val="8"/>
        </w:rPr>
      </w:pPr>
    </w:p>
    <w:p w14:paraId="78E1AAA2" w14:textId="77777777" w:rsidR="000506DC" w:rsidRDefault="000506DC">
      <w:pPr>
        <w:rPr>
          <w:rFonts w:ascii="Avenir Book" w:hAnsi="Avenir Book"/>
          <w:sz w:val="8"/>
          <w:szCs w:val="8"/>
        </w:rPr>
      </w:pPr>
    </w:p>
    <w:tbl>
      <w:tblPr>
        <w:tblStyle w:val="TableGrid1"/>
        <w:tblW w:w="10627" w:type="dxa"/>
        <w:tblLayout w:type="fixed"/>
        <w:tblLook w:val="01E0" w:firstRow="1" w:lastRow="1" w:firstColumn="1" w:lastColumn="1" w:noHBand="0" w:noVBand="0"/>
      </w:tblPr>
      <w:tblGrid>
        <w:gridCol w:w="10627"/>
      </w:tblGrid>
      <w:tr w:rsidR="000506DC" w:rsidRPr="00D13544" w14:paraId="163D4771" w14:textId="77777777" w:rsidTr="00A317C6">
        <w:trPr>
          <w:trHeight w:val="1877"/>
        </w:trPr>
        <w:tc>
          <w:tcPr>
            <w:tcW w:w="10627" w:type="dxa"/>
          </w:tcPr>
          <w:p w14:paraId="536C4E75" w14:textId="77777777" w:rsidR="000506DC" w:rsidRPr="00A317C6" w:rsidRDefault="000506DC" w:rsidP="0024475B">
            <w:pPr>
              <w:pStyle w:val="NoSpacing"/>
              <w:jc w:val="both"/>
              <w:rPr>
                <w:rFonts w:ascii="Avenir Book" w:hAnsi="Avenir Book"/>
                <w:b/>
                <w:sz w:val="20"/>
                <w:szCs w:val="20"/>
              </w:rPr>
            </w:pPr>
            <w:r w:rsidRPr="00A317C6">
              <w:rPr>
                <w:rFonts w:ascii="Avenir Book" w:hAnsi="Avenir Book"/>
                <w:b/>
                <w:sz w:val="20"/>
                <w:szCs w:val="20"/>
              </w:rPr>
              <w:t xml:space="preserve">Through accessing this support, the pupil will be able to? (SMART targets) </w:t>
            </w:r>
          </w:p>
          <w:p w14:paraId="7D0AC00F" w14:textId="77777777" w:rsidR="000506DC" w:rsidRPr="00A317C6" w:rsidRDefault="000506DC" w:rsidP="000506DC">
            <w:pPr>
              <w:pStyle w:val="NoSpacing"/>
              <w:numPr>
                <w:ilvl w:val="0"/>
                <w:numId w:val="7"/>
              </w:numPr>
              <w:jc w:val="both"/>
              <w:rPr>
                <w:rFonts w:ascii="Avenir Book" w:hAnsi="Avenir Book"/>
                <w:b/>
                <w:sz w:val="20"/>
                <w:szCs w:val="20"/>
              </w:rPr>
            </w:pPr>
            <w:r w:rsidRPr="00A317C6">
              <w:rPr>
                <w:rFonts w:ascii="Avenir Book" w:hAnsi="Avenir Book"/>
                <w:b/>
                <w:sz w:val="20"/>
                <w:szCs w:val="20"/>
              </w:rPr>
              <w:t xml:space="preserve"> </w:t>
            </w:r>
          </w:p>
          <w:p w14:paraId="2076EC53" w14:textId="77777777" w:rsidR="000506DC" w:rsidRPr="00A317C6" w:rsidRDefault="000506DC" w:rsidP="000506DC">
            <w:pPr>
              <w:pStyle w:val="NoSpacing"/>
              <w:numPr>
                <w:ilvl w:val="0"/>
                <w:numId w:val="7"/>
              </w:numPr>
              <w:jc w:val="both"/>
              <w:rPr>
                <w:rFonts w:ascii="Avenir Book" w:hAnsi="Avenir Book"/>
                <w:b/>
                <w:sz w:val="20"/>
                <w:szCs w:val="20"/>
              </w:rPr>
            </w:pPr>
            <w:r w:rsidRPr="00A317C6">
              <w:rPr>
                <w:rFonts w:ascii="Avenir Book" w:hAnsi="Avenir Book"/>
                <w:b/>
                <w:sz w:val="20"/>
                <w:szCs w:val="20"/>
              </w:rPr>
              <w:t xml:space="preserve"> </w:t>
            </w:r>
          </w:p>
          <w:p w14:paraId="0D54DCC9" w14:textId="77777777" w:rsidR="000506DC" w:rsidRPr="00D13544" w:rsidRDefault="000506DC" w:rsidP="000506DC">
            <w:pPr>
              <w:pStyle w:val="NoSpacing"/>
              <w:numPr>
                <w:ilvl w:val="0"/>
                <w:numId w:val="7"/>
              </w:numPr>
              <w:jc w:val="both"/>
            </w:pPr>
          </w:p>
          <w:p w14:paraId="0BA6BA14" w14:textId="77777777" w:rsidR="000506DC" w:rsidRPr="00D13544" w:rsidRDefault="000506DC" w:rsidP="0024475B">
            <w:pPr>
              <w:pStyle w:val="NoSpacing"/>
              <w:ind w:left="720"/>
              <w:jc w:val="both"/>
            </w:pPr>
          </w:p>
        </w:tc>
      </w:tr>
      <w:tr w:rsidR="000506DC" w:rsidRPr="00D13544" w14:paraId="1815898A" w14:textId="77777777" w:rsidTr="00A317C6">
        <w:trPr>
          <w:trHeight w:val="2196"/>
        </w:trPr>
        <w:tc>
          <w:tcPr>
            <w:tcW w:w="10627" w:type="dxa"/>
          </w:tcPr>
          <w:p w14:paraId="47EA7A0A" w14:textId="77777777" w:rsidR="000506DC" w:rsidRPr="000506DC" w:rsidRDefault="000506DC" w:rsidP="0024475B">
            <w:pPr>
              <w:pStyle w:val="NoSpacing"/>
              <w:jc w:val="both"/>
              <w:rPr>
                <w:rFonts w:ascii="Avenir Book" w:hAnsi="Avenir Book"/>
                <w:sz w:val="20"/>
                <w:szCs w:val="20"/>
              </w:rPr>
            </w:pPr>
            <w:r w:rsidRPr="000506DC">
              <w:rPr>
                <w:rFonts w:ascii="Avenir Book" w:hAnsi="Avenir Book"/>
                <w:b/>
                <w:sz w:val="20"/>
                <w:szCs w:val="20"/>
              </w:rPr>
              <w:lastRenderedPageBreak/>
              <w:t xml:space="preserve">Through accessing this support, school staff will be able to? </w:t>
            </w:r>
            <w:r w:rsidRPr="000506DC">
              <w:rPr>
                <w:rFonts w:ascii="Avenir Book" w:hAnsi="Avenir Book"/>
                <w:sz w:val="20"/>
                <w:szCs w:val="20"/>
              </w:rPr>
              <w:t xml:space="preserve">(SMART targets) </w:t>
            </w:r>
          </w:p>
          <w:p w14:paraId="0958B01F" w14:textId="77777777" w:rsidR="000506DC" w:rsidRPr="000506DC" w:rsidRDefault="000506DC" w:rsidP="000506DC">
            <w:pPr>
              <w:pStyle w:val="NoSpacing"/>
              <w:numPr>
                <w:ilvl w:val="0"/>
                <w:numId w:val="7"/>
              </w:numPr>
              <w:ind w:left="737"/>
              <w:rPr>
                <w:rFonts w:ascii="Avenir Book" w:hAnsi="Avenir Book"/>
                <w:b/>
                <w:sz w:val="20"/>
                <w:szCs w:val="20"/>
              </w:rPr>
            </w:pPr>
            <w:r w:rsidRPr="000506DC">
              <w:rPr>
                <w:rFonts w:ascii="Avenir Book" w:hAnsi="Avenir Book"/>
                <w:b/>
                <w:sz w:val="20"/>
                <w:szCs w:val="20"/>
              </w:rPr>
              <w:t xml:space="preserve"> </w:t>
            </w:r>
          </w:p>
          <w:p w14:paraId="2A694A9D" w14:textId="77777777" w:rsidR="000506DC" w:rsidRPr="000506DC" w:rsidRDefault="000506DC" w:rsidP="000506DC">
            <w:pPr>
              <w:pStyle w:val="NoSpacing"/>
              <w:numPr>
                <w:ilvl w:val="0"/>
                <w:numId w:val="7"/>
              </w:numPr>
              <w:ind w:left="737"/>
              <w:rPr>
                <w:rFonts w:ascii="Avenir Book" w:hAnsi="Avenir Book"/>
                <w:b/>
                <w:sz w:val="20"/>
                <w:szCs w:val="20"/>
              </w:rPr>
            </w:pPr>
          </w:p>
          <w:p w14:paraId="2460291A" w14:textId="77777777" w:rsidR="000506DC" w:rsidRPr="000506DC" w:rsidRDefault="000506DC" w:rsidP="000506DC">
            <w:pPr>
              <w:pStyle w:val="NoSpacing"/>
              <w:numPr>
                <w:ilvl w:val="0"/>
                <w:numId w:val="7"/>
              </w:numPr>
              <w:ind w:left="737"/>
              <w:rPr>
                <w:rFonts w:ascii="Avenir Book" w:hAnsi="Avenir Book"/>
                <w:b/>
                <w:sz w:val="20"/>
                <w:szCs w:val="20"/>
              </w:rPr>
            </w:pPr>
          </w:p>
        </w:tc>
      </w:tr>
      <w:tr w:rsidR="000506DC" w:rsidRPr="00D13544" w14:paraId="1B9FC2F1" w14:textId="77777777" w:rsidTr="00A317C6">
        <w:trPr>
          <w:trHeight w:val="3102"/>
        </w:trPr>
        <w:tc>
          <w:tcPr>
            <w:tcW w:w="10627" w:type="dxa"/>
          </w:tcPr>
          <w:p w14:paraId="0D4A245D" w14:textId="77777777" w:rsidR="000506DC" w:rsidRPr="000506DC" w:rsidRDefault="000506DC" w:rsidP="0024475B">
            <w:pPr>
              <w:pStyle w:val="NoSpacing"/>
              <w:jc w:val="both"/>
              <w:rPr>
                <w:rFonts w:ascii="Avenir Book" w:hAnsi="Avenir Book"/>
                <w:b/>
                <w:sz w:val="20"/>
                <w:szCs w:val="20"/>
              </w:rPr>
            </w:pPr>
            <w:r w:rsidRPr="000506DC">
              <w:rPr>
                <w:rFonts w:ascii="Avenir Book" w:hAnsi="Avenir Book"/>
                <w:b/>
                <w:sz w:val="20"/>
                <w:szCs w:val="20"/>
              </w:rPr>
              <w:t>Pupil background/context/behaviour</w:t>
            </w:r>
          </w:p>
          <w:p w14:paraId="7061C439" w14:textId="77777777" w:rsidR="000506DC" w:rsidRPr="000506DC" w:rsidRDefault="000506DC" w:rsidP="0024475B">
            <w:pPr>
              <w:pStyle w:val="NoSpacing"/>
              <w:jc w:val="both"/>
              <w:rPr>
                <w:rFonts w:ascii="Avenir Book" w:hAnsi="Avenir Book"/>
                <w:sz w:val="20"/>
                <w:szCs w:val="20"/>
              </w:rPr>
            </w:pPr>
            <w:r w:rsidRPr="000506DC">
              <w:rPr>
                <w:rFonts w:ascii="Avenir Book" w:hAnsi="Avenir Book"/>
                <w:sz w:val="20"/>
                <w:szCs w:val="20"/>
              </w:rPr>
              <w:t>(Include strengths, areas of need, family context, significant contributing factors)</w:t>
            </w:r>
          </w:p>
          <w:p w14:paraId="71B1A0A3" w14:textId="77777777" w:rsidR="000506DC" w:rsidRPr="00D13544" w:rsidRDefault="000506DC" w:rsidP="0024475B">
            <w:pPr>
              <w:pStyle w:val="NoSpacing"/>
              <w:ind w:left="720"/>
              <w:jc w:val="both"/>
            </w:pPr>
          </w:p>
          <w:p w14:paraId="466C76A4" w14:textId="77777777" w:rsidR="000506DC" w:rsidRPr="00D13544" w:rsidRDefault="000506DC" w:rsidP="0024475B">
            <w:pPr>
              <w:pStyle w:val="NoSpacing"/>
              <w:jc w:val="both"/>
              <w:rPr>
                <w:b/>
              </w:rPr>
            </w:pPr>
            <w:r w:rsidRPr="00D13544"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3E5E63CD" wp14:editId="46278CD5">
                      <wp:extent cx="1009673" cy="331119"/>
                      <wp:effectExtent l="0" t="0" r="0" b="0"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009673" cy="3311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1F4F248" w14:textId="77777777" w:rsidR="000506DC" w:rsidRPr="000506DC" w:rsidRDefault="000506DC" w:rsidP="000506DC">
                                  <w:pPr>
                                    <w:pStyle w:val="NoSpacing"/>
                                    <w:jc w:val="center"/>
                                    <w:rPr>
                                      <w:rFonts w:ascii="Avenir Book" w:hAnsi="Avenir Book"/>
                                      <w:color w:val="000000" w:themeColor="text1"/>
                                      <w:sz w:val="32"/>
                                      <w:szCs w:val="3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21000">
                                              <w14:srgbClr w14:val="53575C"/>
                                            </w14:gs>
                                            <w14:gs w14:pos="88000">
                                              <w14:srgbClr w14:val="C5C7CA"/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0506DC">
                                    <w:rPr>
                                      <w:rFonts w:ascii="Avenir Book" w:hAnsi="Avenir Book"/>
                                      <w:color w:val="000000" w:themeColor="text1"/>
                                      <w:sz w:val="32"/>
                                      <w:szCs w:val="3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21000">
                                              <w14:srgbClr w14:val="53575C"/>
                                            </w14:gs>
                                            <w14:gs w14:pos="88000">
                                              <w14:srgbClr w14:val="C5C7CA"/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Assess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E5E63CD" id="Text Box 1" o:spid="_x0000_s1027" type="#_x0000_t202" style="width:79.5pt;height:26.0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" filled="f" stroked="f">
                      <v:textbox>
                        <w:txbxContent>
                          <w:p w14:paraId="51F4F248" w14:textId="77777777" w:rsidR="000506DC" w:rsidRPr="000506DC" w:rsidRDefault="000506DC" w:rsidP="000506DC">
                            <w:pPr>
                              <w:pStyle w:val="NoSpacing"/>
                              <w:jc w:val="center"/>
                              <w:rPr>
                                <w:rFonts w:ascii="Avenir Book" w:hAnsi="Avenir Book"/>
                                <w:color w:val="000000" w:themeColor="text1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0506DC">
                              <w:rPr>
                                <w:rFonts w:ascii="Avenir Book" w:hAnsi="Avenir Book"/>
                                <w:color w:val="000000" w:themeColor="text1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Assess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4A103AEF" w14:textId="77777777" w:rsidR="000506DC" w:rsidRDefault="000506DC" w:rsidP="0024475B">
            <w:pPr>
              <w:pStyle w:val="NoSpacing"/>
              <w:jc w:val="both"/>
              <w:rPr>
                <w:b/>
              </w:rPr>
            </w:pPr>
          </w:p>
          <w:p w14:paraId="6BB1B5FE" w14:textId="77777777" w:rsidR="000506DC" w:rsidRPr="00D13544" w:rsidRDefault="000506DC" w:rsidP="0024475B">
            <w:pPr>
              <w:pStyle w:val="NoSpacing"/>
              <w:jc w:val="both"/>
              <w:rPr>
                <w:b/>
              </w:rPr>
            </w:pPr>
          </w:p>
        </w:tc>
      </w:tr>
      <w:tr w:rsidR="000506DC" w:rsidRPr="00D13544" w14:paraId="4FE4B77C" w14:textId="77777777" w:rsidTr="00A317C6">
        <w:trPr>
          <w:trHeight w:val="3657"/>
        </w:trPr>
        <w:tc>
          <w:tcPr>
            <w:tcW w:w="10627" w:type="dxa"/>
          </w:tcPr>
          <w:p w14:paraId="5B066028" w14:textId="09BC36AC" w:rsidR="000506DC" w:rsidRPr="000506DC" w:rsidRDefault="000506DC" w:rsidP="0024475B">
            <w:pPr>
              <w:pStyle w:val="NoSpacing"/>
              <w:jc w:val="both"/>
              <w:rPr>
                <w:rFonts w:ascii="Avenir Book" w:hAnsi="Avenir Book"/>
                <w:b/>
                <w:sz w:val="20"/>
                <w:szCs w:val="20"/>
              </w:rPr>
            </w:pPr>
            <w:r w:rsidRPr="000506DC">
              <w:rPr>
                <w:rFonts w:ascii="Avenir Book" w:hAnsi="Avenir Book"/>
                <w:b/>
                <w:sz w:val="20"/>
                <w:szCs w:val="20"/>
              </w:rPr>
              <w:t xml:space="preserve">What support have you put in place? Attach </w:t>
            </w:r>
            <w:r>
              <w:rPr>
                <w:rFonts w:ascii="Avenir Book" w:hAnsi="Avenir Book"/>
                <w:b/>
                <w:sz w:val="20"/>
                <w:szCs w:val="20"/>
              </w:rPr>
              <w:t>plans</w:t>
            </w:r>
          </w:p>
          <w:p w14:paraId="1EA3B8BF" w14:textId="77777777" w:rsidR="000506DC" w:rsidRPr="000506DC" w:rsidRDefault="000506DC" w:rsidP="0024475B">
            <w:pPr>
              <w:pStyle w:val="NoSpacing"/>
              <w:jc w:val="both"/>
              <w:rPr>
                <w:rFonts w:ascii="Avenir Book" w:hAnsi="Avenir Book"/>
                <w:sz w:val="20"/>
                <w:szCs w:val="20"/>
              </w:rPr>
            </w:pPr>
            <w:r w:rsidRPr="000506DC">
              <w:rPr>
                <w:rFonts w:ascii="Avenir Book" w:hAnsi="Avenir Book"/>
                <w:sz w:val="20"/>
                <w:szCs w:val="20"/>
              </w:rPr>
              <w:t>(Include details of - individual curriculum, group interventions, family support, personalised timetable, whole-school approaches, staff training, working with other agencies)</w:t>
            </w:r>
          </w:p>
          <w:p w14:paraId="09F3458A" w14:textId="77777777" w:rsidR="000506DC" w:rsidRPr="00D13544" w:rsidRDefault="000506DC" w:rsidP="0024475B">
            <w:pPr>
              <w:pStyle w:val="NoSpacing"/>
              <w:jc w:val="both"/>
              <w:rPr>
                <w:b/>
              </w:rPr>
            </w:pPr>
          </w:p>
          <w:p w14:paraId="54BF83EB" w14:textId="77777777" w:rsidR="000506DC" w:rsidRPr="00D13544" w:rsidRDefault="000506DC" w:rsidP="0024475B">
            <w:pPr>
              <w:pStyle w:val="NoSpacing"/>
              <w:jc w:val="both"/>
              <w:rPr>
                <w:b/>
              </w:rPr>
            </w:pPr>
            <w:r w:rsidRPr="00D13544"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7652ADA7" wp14:editId="5CDCDD8C">
                      <wp:extent cx="1313180" cy="330835"/>
                      <wp:effectExtent l="0" t="0" r="0" b="0"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313180" cy="3308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15C33CE" w14:textId="77777777" w:rsidR="000506DC" w:rsidRPr="000506DC" w:rsidRDefault="000506DC" w:rsidP="000506DC">
                                  <w:pPr>
                                    <w:pStyle w:val="NoSpacing"/>
                                    <w:jc w:val="center"/>
                                    <w:rPr>
                                      <w:rFonts w:ascii="Avenir Book" w:hAnsi="Avenir Book"/>
                                      <w:color w:val="000000" w:themeColor="text1"/>
                                      <w:sz w:val="32"/>
                                      <w:szCs w:val="3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21000">
                                              <w14:srgbClr w14:val="53575C"/>
                                            </w14:gs>
                                            <w14:gs w14:pos="88000">
                                              <w14:srgbClr w14:val="C5C7CA"/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0506DC">
                                    <w:rPr>
                                      <w:rFonts w:ascii="Avenir Book" w:hAnsi="Avenir Book"/>
                                      <w:color w:val="000000" w:themeColor="text1"/>
                                      <w:sz w:val="32"/>
                                      <w:szCs w:val="3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21000">
                                              <w14:srgbClr w14:val="53575C"/>
                                            </w14:gs>
                                            <w14:gs w14:pos="88000">
                                              <w14:srgbClr w14:val="C5C7CA"/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Plan / Do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652ADA7" id="Text Box 28" o:spid="_x0000_s1028" type="#_x0000_t202" style="width:103.4pt;height:26.0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" filled="f" stroked="f">
                      <v:textbox>
                        <w:txbxContent>
                          <w:p w14:paraId="315C33CE" w14:textId="77777777" w:rsidR="000506DC" w:rsidRPr="000506DC" w:rsidRDefault="000506DC" w:rsidP="000506DC">
                            <w:pPr>
                              <w:pStyle w:val="NoSpacing"/>
                              <w:jc w:val="center"/>
                              <w:rPr>
                                <w:rFonts w:ascii="Avenir Book" w:hAnsi="Avenir Book"/>
                                <w:color w:val="000000" w:themeColor="text1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0506DC">
                              <w:rPr>
                                <w:rFonts w:ascii="Avenir Book" w:hAnsi="Avenir Book"/>
                                <w:color w:val="000000" w:themeColor="text1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Plan / Do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52349E78" w14:textId="77777777" w:rsidR="000506DC" w:rsidRDefault="000506DC" w:rsidP="0024475B">
            <w:pPr>
              <w:pStyle w:val="NoSpacing"/>
              <w:jc w:val="both"/>
              <w:rPr>
                <w:b/>
              </w:rPr>
            </w:pPr>
          </w:p>
          <w:p w14:paraId="47B0421A" w14:textId="77777777" w:rsidR="000506DC" w:rsidRPr="00D13544" w:rsidRDefault="000506DC" w:rsidP="0024475B">
            <w:pPr>
              <w:pStyle w:val="NoSpacing"/>
              <w:jc w:val="both"/>
              <w:rPr>
                <w:b/>
              </w:rPr>
            </w:pPr>
          </w:p>
        </w:tc>
      </w:tr>
      <w:tr w:rsidR="000506DC" w:rsidRPr="00D13544" w14:paraId="21E7380F" w14:textId="77777777" w:rsidTr="00A317C6">
        <w:trPr>
          <w:trHeight w:val="3553"/>
        </w:trPr>
        <w:tc>
          <w:tcPr>
            <w:tcW w:w="10627" w:type="dxa"/>
          </w:tcPr>
          <w:p w14:paraId="145FFA4C" w14:textId="77777777" w:rsidR="000506DC" w:rsidRPr="000506DC" w:rsidRDefault="000506DC" w:rsidP="0024475B">
            <w:pPr>
              <w:pStyle w:val="NoSpacing"/>
              <w:rPr>
                <w:rFonts w:ascii="Avenir Book" w:hAnsi="Avenir Book"/>
                <w:b/>
                <w:sz w:val="20"/>
                <w:szCs w:val="20"/>
              </w:rPr>
            </w:pPr>
            <w:r w:rsidRPr="000506DC">
              <w:rPr>
                <w:rFonts w:ascii="Avenir Book" w:hAnsi="Avenir Book"/>
                <w:b/>
                <w:sz w:val="20"/>
                <w:szCs w:val="20"/>
              </w:rPr>
              <w:t>What is the impact of the support you have put in place so far?</w:t>
            </w:r>
          </w:p>
          <w:p w14:paraId="4111FED1" w14:textId="77777777" w:rsidR="000506DC" w:rsidRPr="000506DC" w:rsidRDefault="000506DC" w:rsidP="0024475B">
            <w:pPr>
              <w:pStyle w:val="NoSpacing"/>
              <w:rPr>
                <w:rFonts w:ascii="Avenir Book" w:hAnsi="Avenir Book"/>
                <w:sz w:val="20"/>
                <w:szCs w:val="20"/>
              </w:rPr>
            </w:pPr>
            <w:r w:rsidRPr="000506DC">
              <w:rPr>
                <w:rFonts w:ascii="Avenir Book" w:hAnsi="Avenir Book"/>
                <w:sz w:val="20"/>
                <w:szCs w:val="20"/>
              </w:rPr>
              <w:t>(Include successes and areas of persistent need, further reasonable adjustments made)</w:t>
            </w:r>
          </w:p>
          <w:p w14:paraId="6A695D28" w14:textId="77777777" w:rsidR="000506DC" w:rsidRPr="00D13544" w:rsidRDefault="000506DC" w:rsidP="0024475B">
            <w:pPr>
              <w:rPr>
                <w:rFonts w:eastAsia="Times New Roman"/>
                <w:lang w:eastAsia="en-GB"/>
              </w:rPr>
            </w:pPr>
          </w:p>
          <w:p w14:paraId="6727C170" w14:textId="77777777" w:rsidR="000506DC" w:rsidRPr="00D13544" w:rsidRDefault="000506DC" w:rsidP="0024475B">
            <w:pPr>
              <w:pStyle w:val="ListParagraph"/>
              <w:rPr>
                <w:rFonts w:eastAsia="Times New Roman"/>
                <w:lang w:eastAsia="en-GB"/>
              </w:rPr>
            </w:pPr>
          </w:p>
          <w:p w14:paraId="7B34D3D4" w14:textId="77777777" w:rsidR="000506DC" w:rsidRDefault="000506DC" w:rsidP="0024475B">
            <w:pPr>
              <w:pStyle w:val="ListParagraph"/>
              <w:rPr>
                <w:rFonts w:eastAsia="Times New Roman"/>
                <w:lang w:eastAsia="en-GB"/>
              </w:rPr>
            </w:pPr>
          </w:p>
          <w:p w14:paraId="34AF6CAB" w14:textId="77777777" w:rsidR="000506DC" w:rsidRDefault="000506DC" w:rsidP="0024475B">
            <w:pPr>
              <w:pStyle w:val="ListParagraph"/>
              <w:ind w:left="0"/>
              <w:rPr>
                <w:rFonts w:eastAsia="Times New Roman"/>
                <w:lang w:eastAsia="en-GB"/>
              </w:rPr>
            </w:pPr>
            <w:r w:rsidRPr="00D13544"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202C23B2" wp14:editId="5862235A">
                      <wp:extent cx="1009673" cy="331119"/>
                      <wp:effectExtent l="0" t="0" r="0" b="0"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009673" cy="3311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3A66C96" w14:textId="77777777" w:rsidR="000506DC" w:rsidRPr="000506DC" w:rsidRDefault="000506DC" w:rsidP="000506DC">
                                  <w:pPr>
                                    <w:pStyle w:val="NoSpacing"/>
                                    <w:jc w:val="center"/>
                                    <w:rPr>
                                      <w:rFonts w:ascii="Avenir Book" w:hAnsi="Avenir Book"/>
                                      <w:color w:val="000000" w:themeColor="text1"/>
                                      <w:sz w:val="32"/>
                                      <w:szCs w:val="3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21000">
                                              <w14:srgbClr w14:val="53575C"/>
                                            </w14:gs>
                                            <w14:gs w14:pos="88000">
                                              <w14:srgbClr w14:val="C5C7CA"/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0506DC">
                                    <w:rPr>
                                      <w:rFonts w:ascii="Avenir Book" w:hAnsi="Avenir Book"/>
                                      <w:color w:val="000000" w:themeColor="text1"/>
                                      <w:sz w:val="32"/>
                                      <w:szCs w:val="3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21000">
                                              <w14:srgbClr w14:val="53575C"/>
                                            </w14:gs>
                                            <w14:gs w14:pos="88000">
                                              <w14:srgbClr w14:val="C5C7CA"/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Review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02C23B2" id="Text Box 29" o:spid="_x0000_s1029" type="#_x0000_t202" style="width:79.5pt;height:26.0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" filled="f" stroked="f">
                      <v:textbox>
                        <w:txbxContent>
                          <w:p w14:paraId="53A66C96" w14:textId="77777777" w:rsidR="000506DC" w:rsidRPr="000506DC" w:rsidRDefault="000506DC" w:rsidP="000506DC">
                            <w:pPr>
                              <w:pStyle w:val="NoSpacing"/>
                              <w:jc w:val="center"/>
                              <w:rPr>
                                <w:rFonts w:ascii="Avenir Book" w:hAnsi="Avenir Book"/>
                                <w:color w:val="000000" w:themeColor="text1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0506DC">
                              <w:rPr>
                                <w:rFonts w:ascii="Avenir Book" w:hAnsi="Avenir Book"/>
                                <w:color w:val="000000" w:themeColor="text1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Review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48E8B150" w14:textId="77777777" w:rsidR="000506DC" w:rsidRPr="00C523E7" w:rsidRDefault="000506DC" w:rsidP="0024475B">
            <w:pPr>
              <w:rPr>
                <w:rFonts w:eastAsia="Times New Roman"/>
                <w:lang w:eastAsia="en-GB"/>
              </w:rPr>
            </w:pPr>
          </w:p>
        </w:tc>
      </w:tr>
    </w:tbl>
    <w:p w14:paraId="576D0B82" w14:textId="77777777" w:rsidR="000506DC" w:rsidRDefault="000506DC">
      <w:pPr>
        <w:rPr>
          <w:rFonts w:ascii="Avenir Book" w:hAnsi="Avenir Book"/>
          <w:sz w:val="8"/>
          <w:szCs w:val="8"/>
        </w:rPr>
      </w:pPr>
    </w:p>
    <w:p w14:paraId="1E11B760" w14:textId="77777777" w:rsidR="000506DC" w:rsidRDefault="000506DC">
      <w:pPr>
        <w:rPr>
          <w:rFonts w:ascii="Avenir Book" w:hAnsi="Avenir Book"/>
          <w:sz w:val="8"/>
          <w:szCs w:val="8"/>
        </w:rPr>
      </w:pPr>
    </w:p>
    <w:p w14:paraId="33DF885B" w14:textId="77777777" w:rsidR="000506DC" w:rsidRDefault="000506DC">
      <w:pPr>
        <w:rPr>
          <w:rFonts w:ascii="Avenir Book" w:hAnsi="Avenir Book"/>
          <w:sz w:val="8"/>
          <w:szCs w:val="8"/>
        </w:rPr>
      </w:pPr>
    </w:p>
    <w:p w14:paraId="3A93219B" w14:textId="77777777" w:rsidR="00A317C6" w:rsidRDefault="00A317C6">
      <w:pPr>
        <w:rPr>
          <w:rFonts w:ascii="Avenir Book" w:hAnsi="Avenir Book"/>
          <w:sz w:val="8"/>
          <w:szCs w:val="8"/>
        </w:rPr>
      </w:pPr>
    </w:p>
    <w:p w14:paraId="0A6A1A20" w14:textId="77777777" w:rsidR="00A317C6" w:rsidRDefault="00A317C6">
      <w:pPr>
        <w:rPr>
          <w:rFonts w:ascii="Avenir Book" w:hAnsi="Avenir Book"/>
          <w:sz w:val="8"/>
          <w:szCs w:val="8"/>
        </w:rPr>
      </w:pPr>
    </w:p>
    <w:p w14:paraId="6F59600D" w14:textId="77777777" w:rsidR="00A317C6" w:rsidRDefault="00A317C6">
      <w:pPr>
        <w:rPr>
          <w:rFonts w:ascii="Avenir Book" w:hAnsi="Avenir Book"/>
          <w:sz w:val="8"/>
          <w:szCs w:val="8"/>
        </w:rPr>
      </w:pPr>
    </w:p>
    <w:p w14:paraId="2BF09563" w14:textId="77777777" w:rsidR="00A317C6" w:rsidRDefault="00A317C6">
      <w:pPr>
        <w:rPr>
          <w:rFonts w:ascii="Avenir Book" w:hAnsi="Avenir Book"/>
          <w:sz w:val="8"/>
          <w:szCs w:val="8"/>
        </w:rPr>
      </w:pPr>
    </w:p>
    <w:p w14:paraId="570C382C" w14:textId="77777777" w:rsidR="00A317C6" w:rsidRDefault="00A317C6">
      <w:pPr>
        <w:rPr>
          <w:rFonts w:ascii="Avenir Book" w:hAnsi="Avenir Book"/>
          <w:sz w:val="8"/>
          <w:szCs w:val="8"/>
        </w:rPr>
      </w:pPr>
    </w:p>
    <w:p w14:paraId="7DA9EA84" w14:textId="77777777" w:rsidR="00A317C6" w:rsidRDefault="00A317C6">
      <w:pPr>
        <w:rPr>
          <w:rFonts w:ascii="Avenir Book" w:hAnsi="Avenir Book"/>
          <w:sz w:val="8"/>
          <w:szCs w:val="8"/>
        </w:rPr>
      </w:pPr>
    </w:p>
    <w:p w14:paraId="0291B7D7" w14:textId="77777777" w:rsidR="00A317C6" w:rsidRDefault="00A317C6">
      <w:pPr>
        <w:rPr>
          <w:rFonts w:ascii="Avenir Book" w:hAnsi="Avenir Book"/>
          <w:sz w:val="8"/>
          <w:szCs w:val="8"/>
        </w:rPr>
      </w:pPr>
    </w:p>
    <w:p w14:paraId="484A2340" w14:textId="77777777" w:rsidR="00A317C6" w:rsidRDefault="00A317C6">
      <w:pPr>
        <w:rPr>
          <w:rFonts w:ascii="Avenir Book" w:hAnsi="Avenir Book"/>
          <w:sz w:val="8"/>
          <w:szCs w:val="8"/>
        </w:rPr>
      </w:pPr>
    </w:p>
    <w:p w14:paraId="611B36C2" w14:textId="77777777" w:rsidR="00A317C6" w:rsidRDefault="00A317C6">
      <w:pPr>
        <w:rPr>
          <w:rFonts w:ascii="Avenir Book" w:hAnsi="Avenir Book"/>
          <w:sz w:val="8"/>
          <w:szCs w:val="8"/>
        </w:rPr>
      </w:pPr>
    </w:p>
    <w:p w14:paraId="56C9FB38" w14:textId="77777777" w:rsidR="00A317C6" w:rsidRDefault="00A317C6">
      <w:pPr>
        <w:rPr>
          <w:rFonts w:ascii="Avenir Book" w:hAnsi="Avenir Book"/>
          <w:sz w:val="8"/>
          <w:szCs w:val="8"/>
        </w:rPr>
      </w:pPr>
    </w:p>
    <w:p w14:paraId="225A24F0" w14:textId="77777777" w:rsidR="00A317C6" w:rsidRDefault="00A317C6">
      <w:pPr>
        <w:rPr>
          <w:rFonts w:ascii="Avenir Book" w:hAnsi="Avenir Book"/>
          <w:sz w:val="8"/>
          <w:szCs w:val="8"/>
        </w:rPr>
      </w:pPr>
    </w:p>
    <w:p w14:paraId="168CCFE1" w14:textId="77777777" w:rsidR="00A317C6" w:rsidRDefault="00A317C6">
      <w:pPr>
        <w:rPr>
          <w:rFonts w:ascii="Avenir Book" w:hAnsi="Avenir Book"/>
          <w:sz w:val="8"/>
          <w:szCs w:val="8"/>
        </w:rPr>
      </w:pPr>
    </w:p>
    <w:p w14:paraId="7D3A875A" w14:textId="77777777" w:rsidR="00A317C6" w:rsidRDefault="00A317C6">
      <w:pPr>
        <w:rPr>
          <w:rFonts w:ascii="Avenir Book" w:hAnsi="Avenir Book"/>
          <w:sz w:val="8"/>
          <w:szCs w:val="8"/>
        </w:rPr>
      </w:pPr>
    </w:p>
    <w:p w14:paraId="21237358" w14:textId="77777777" w:rsidR="00A317C6" w:rsidRDefault="00A317C6">
      <w:pPr>
        <w:rPr>
          <w:rFonts w:ascii="Avenir Book" w:hAnsi="Avenir Book"/>
          <w:sz w:val="8"/>
          <w:szCs w:val="8"/>
        </w:rPr>
      </w:pPr>
    </w:p>
    <w:p w14:paraId="48ABCC52" w14:textId="77777777" w:rsidR="00A317C6" w:rsidRDefault="00A317C6">
      <w:pPr>
        <w:rPr>
          <w:rFonts w:ascii="Avenir Book" w:hAnsi="Avenir Book"/>
          <w:sz w:val="8"/>
          <w:szCs w:val="8"/>
        </w:rPr>
      </w:pPr>
    </w:p>
    <w:p w14:paraId="4517CAC2" w14:textId="77777777" w:rsidR="00A317C6" w:rsidRDefault="00A317C6">
      <w:pPr>
        <w:rPr>
          <w:rFonts w:ascii="Avenir Book" w:hAnsi="Avenir Book"/>
          <w:sz w:val="8"/>
          <w:szCs w:val="8"/>
        </w:rPr>
      </w:pPr>
    </w:p>
    <w:p w14:paraId="37C106E3" w14:textId="77777777" w:rsidR="00A317C6" w:rsidRDefault="00A317C6">
      <w:pPr>
        <w:rPr>
          <w:rFonts w:ascii="Avenir Book" w:hAnsi="Avenir Book"/>
          <w:sz w:val="8"/>
          <w:szCs w:val="8"/>
        </w:rPr>
      </w:pPr>
    </w:p>
    <w:p w14:paraId="1D42702B" w14:textId="77777777" w:rsidR="000506DC" w:rsidRDefault="000506DC">
      <w:pPr>
        <w:rPr>
          <w:rFonts w:ascii="Avenir Book" w:hAnsi="Avenir Book"/>
          <w:sz w:val="8"/>
          <w:szCs w:val="8"/>
        </w:rPr>
      </w:pPr>
    </w:p>
    <w:p w14:paraId="5F290892" w14:textId="77777777" w:rsidR="000506DC" w:rsidRDefault="000506DC">
      <w:pPr>
        <w:rPr>
          <w:rFonts w:ascii="Avenir Book" w:hAnsi="Avenir Book"/>
          <w:sz w:val="8"/>
          <w:szCs w:val="8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0506DC" w:rsidRPr="00EB04F5" w14:paraId="3C68EA41" w14:textId="77777777" w:rsidTr="0024475B">
        <w:tc>
          <w:tcPr>
            <w:tcW w:w="10627" w:type="dxa"/>
            <w:shd w:val="clear" w:color="auto" w:fill="002060"/>
          </w:tcPr>
          <w:p w14:paraId="1BEF0A40" w14:textId="5BAE0EE6" w:rsidR="000506DC" w:rsidRPr="000506DC" w:rsidRDefault="000506DC" w:rsidP="0024475B">
            <w:pPr>
              <w:rPr>
                <w:rFonts w:ascii="Avenir Book" w:hAnsi="Avenir Book"/>
                <w:sz w:val="12"/>
                <w:szCs w:val="12"/>
              </w:rPr>
            </w:pPr>
            <w:r>
              <w:rPr>
                <w:rFonts w:ascii="Avenir Book" w:hAnsi="Avenir Book"/>
                <w:sz w:val="20"/>
                <w:szCs w:val="20"/>
              </w:rPr>
              <w:lastRenderedPageBreak/>
              <w:t>Parent/Carer views:</w:t>
            </w:r>
          </w:p>
        </w:tc>
      </w:tr>
      <w:tr w:rsidR="000506DC" w14:paraId="44AE1685" w14:textId="77777777" w:rsidTr="0024475B">
        <w:trPr>
          <w:trHeight w:val="1988"/>
        </w:trPr>
        <w:tc>
          <w:tcPr>
            <w:tcW w:w="10627" w:type="dxa"/>
          </w:tcPr>
          <w:p w14:paraId="1FEF9183" w14:textId="77777777" w:rsidR="000506DC" w:rsidRPr="00F15DF2" w:rsidRDefault="000506DC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</w:tbl>
    <w:p w14:paraId="1A9B2B7D" w14:textId="77777777" w:rsidR="000506DC" w:rsidRDefault="000506DC">
      <w:pPr>
        <w:rPr>
          <w:rFonts w:ascii="Avenir Book" w:hAnsi="Avenir Book"/>
          <w:sz w:val="8"/>
          <w:szCs w:val="8"/>
        </w:rPr>
      </w:pPr>
    </w:p>
    <w:p w14:paraId="22EBA69F" w14:textId="77777777" w:rsidR="000506DC" w:rsidRDefault="000506DC">
      <w:pPr>
        <w:rPr>
          <w:rFonts w:ascii="Avenir Book" w:hAnsi="Avenir Book"/>
          <w:sz w:val="8"/>
          <w:szCs w:val="8"/>
        </w:rPr>
      </w:pPr>
    </w:p>
    <w:p w14:paraId="282B2782" w14:textId="77777777" w:rsidR="000506DC" w:rsidRDefault="000506DC">
      <w:pPr>
        <w:rPr>
          <w:rFonts w:ascii="Avenir Book" w:hAnsi="Avenir Book"/>
          <w:sz w:val="8"/>
          <w:szCs w:val="8"/>
        </w:rPr>
      </w:pPr>
    </w:p>
    <w:p w14:paraId="3F1654FF" w14:textId="77777777" w:rsidR="000506DC" w:rsidRDefault="000506DC">
      <w:pPr>
        <w:rPr>
          <w:rFonts w:ascii="Avenir Book" w:hAnsi="Avenir Book"/>
          <w:sz w:val="8"/>
          <w:szCs w:val="8"/>
        </w:rPr>
      </w:pPr>
    </w:p>
    <w:p w14:paraId="42D6EFA3" w14:textId="77777777" w:rsidR="000506DC" w:rsidRDefault="000506DC">
      <w:pPr>
        <w:rPr>
          <w:rFonts w:ascii="Avenir Book" w:hAnsi="Avenir Book"/>
          <w:sz w:val="8"/>
          <w:szCs w:val="8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0506DC" w:rsidRPr="000506DC" w14:paraId="23B5E2CA" w14:textId="77777777" w:rsidTr="0024475B">
        <w:tc>
          <w:tcPr>
            <w:tcW w:w="10627" w:type="dxa"/>
            <w:shd w:val="clear" w:color="auto" w:fill="002060"/>
          </w:tcPr>
          <w:p w14:paraId="4563E0DA" w14:textId="75A3FF73" w:rsidR="000506DC" w:rsidRPr="000506DC" w:rsidRDefault="000506DC" w:rsidP="0024475B">
            <w:pPr>
              <w:rPr>
                <w:rFonts w:ascii="Avenir Book" w:hAnsi="Avenir Book"/>
                <w:sz w:val="12"/>
                <w:szCs w:val="12"/>
              </w:rPr>
            </w:pPr>
            <w:r>
              <w:rPr>
                <w:rFonts w:ascii="Avenir Book" w:hAnsi="Avenir Book"/>
                <w:sz w:val="20"/>
                <w:szCs w:val="20"/>
              </w:rPr>
              <w:t>Pupil Views:</w:t>
            </w:r>
          </w:p>
        </w:tc>
      </w:tr>
      <w:tr w:rsidR="000506DC" w:rsidRPr="00F15DF2" w14:paraId="4C339D38" w14:textId="77777777" w:rsidTr="0024475B">
        <w:trPr>
          <w:trHeight w:val="1988"/>
        </w:trPr>
        <w:tc>
          <w:tcPr>
            <w:tcW w:w="10627" w:type="dxa"/>
          </w:tcPr>
          <w:p w14:paraId="13CA1FD3" w14:textId="77777777" w:rsidR="000506DC" w:rsidRPr="00F15DF2" w:rsidRDefault="000506DC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</w:tbl>
    <w:p w14:paraId="7AB7387D" w14:textId="77777777" w:rsidR="000506DC" w:rsidRDefault="000506DC">
      <w:pPr>
        <w:rPr>
          <w:rFonts w:ascii="Avenir Book" w:hAnsi="Avenir Book"/>
          <w:sz w:val="8"/>
          <w:szCs w:val="8"/>
        </w:rPr>
      </w:pPr>
    </w:p>
    <w:p w14:paraId="0E6D0491" w14:textId="77777777" w:rsidR="000506DC" w:rsidRDefault="000506DC">
      <w:pPr>
        <w:rPr>
          <w:rFonts w:ascii="Avenir Book" w:hAnsi="Avenir Book"/>
          <w:sz w:val="8"/>
          <w:szCs w:val="8"/>
        </w:rPr>
      </w:pPr>
    </w:p>
    <w:p w14:paraId="61ECFBE0" w14:textId="77777777" w:rsidR="000506DC" w:rsidRDefault="000506DC">
      <w:pPr>
        <w:rPr>
          <w:rFonts w:ascii="Avenir Book" w:hAnsi="Avenir Book"/>
          <w:sz w:val="8"/>
          <w:szCs w:val="8"/>
        </w:rPr>
      </w:pPr>
    </w:p>
    <w:p w14:paraId="00C5ED05" w14:textId="77777777" w:rsidR="000506DC" w:rsidRDefault="000506DC">
      <w:pPr>
        <w:rPr>
          <w:rFonts w:ascii="Avenir Book" w:hAnsi="Avenir Book"/>
          <w:sz w:val="8"/>
          <w:szCs w:val="8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0506DC" w:rsidRPr="000506DC" w14:paraId="1FDA0444" w14:textId="77777777" w:rsidTr="0024475B">
        <w:tc>
          <w:tcPr>
            <w:tcW w:w="10627" w:type="dxa"/>
            <w:shd w:val="clear" w:color="auto" w:fill="002060"/>
          </w:tcPr>
          <w:p w14:paraId="2F8BC38F" w14:textId="05A59C9E" w:rsidR="000506DC" w:rsidRPr="000506DC" w:rsidRDefault="000506DC" w:rsidP="0024475B">
            <w:pPr>
              <w:rPr>
                <w:rFonts w:ascii="Avenir Book" w:hAnsi="Avenir Book"/>
                <w:sz w:val="12"/>
                <w:szCs w:val="12"/>
              </w:rPr>
            </w:pPr>
            <w:r>
              <w:rPr>
                <w:rFonts w:ascii="Avenir Book" w:hAnsi="Avenir Book"/>
                <w:sz w:val="20"/>
                <w:szCs w:val="20"/>
              </w:rPr>
              <w:t>Parent/Carer:</w:t>
            </w:r>
          </w:p>
        </w:tc>
      </w:tr>
      <w:tr w:rsidR="000506DC" w:rsidRPr="00F15DF2" w14:paraId="4E296E2E" w14:textId="77777777" w:rsidTr="0024475B">
        <w:trPr>
          <w:trHeight w:val="1988"/>
        </w:trPr>
        <w:tc>
          <w:tcPr>
            <w:tcW w:w="10627" w:type="dxa"/>
          </w:tcPr>
          <w:p w14:paraId="6DA4E892" w14:textId="77777777" w:rsidR="000506DC" w:rsidRDefault="000506DC" w:rsidP="0024475B">
            <w:pPr>
              <w:rPr>
                <w:rFonts w:ascii="Avenir Book" w:hAnsi="Avenir Book"/>
                <w:sz w:val="18"/>
                <w:szCs w:val="18"/>
              </w:rPr>
            </w:pPr>
          </w:p>
          <w:p w14:paraId="6A7B292A" w14:textId="78966D3D" w:rsidR="000506DC" w:rsidRPr="00A317C6" w:rsidRDefault="000506DC" w:rsidP="000506DC">
            <w:pPr>
              <w:rPr>
                <w:rFonts w:ascii="Avenir Book" w:hAnsi="Avenir Book"/>
                <w:sz w:val="20"/>
                <w:szCs w:val="20"/>
              </w:rPr>
            </w:pPr>
            <w:r w:rsidRPr="00A317C6">
              <w:rPr>
                <w:rFonts w:ascii="Avenir Book" w:hAnsi="Avenir Book"/>
                <w:sz w:val="20"/>
                <w:szCs w:val="20"/>
              </w:rPr>
              <w:t xml:space="preserve">I give my consent for all relevant information relating to my child to be shared with the appropriate professionals involved in the Primary SEMH Request for </w:t>
            </w:r>
            <w:r w:rsidR="00A317C6" w:rsidRPr="00A317C6">
              <w:rPr>
                <w:rFonts w:ascii="Avenir Book" w:hAnsi="Avenir Book"/>
                <w:sz w:val="20"/>
                <w:szCs w:val="20"/>
              </w:rPr>
              <w:t>Pathways at Mason Moor Intervention</w:t>
            </w:r>
            <w:r w:rsidRPr="00A317C6">
              <w:rPr>
                <w:rFonts w:ascii="Avenir Book" w:hAnsi="Avenir Book"/>
                <w:sz w:val="20"/>
                <w:szCs w:val="20"/>
              </w:rPr>
              <w:t xml:space="preserve"> in order that a request for support can be discussed.</w:t>
            </w:r>
          </w:p>
          <w:p w14:paraId="11E72154" w14:textId="77777777" w:rsidR="000506DC" w:rsidRPr="00A317C6" w:rsidRDefault="000506DC" w:rsidP="000506DC">
            <w:pPr>
              <w:rPr>
                <w:rFonts w:ascii="Avenir Book" w:hAnsi="Avenir Book"/>
                <w:b/>
                <w:sz w:val="20"/>
                <w:szCs w:val="20"/>
              </w:rPr>
            </w:pPr>
          </w:p>
          <w:p w14:paraId="6AF64AA9" w14:textId="77777777" w:rsidR="000506DC" w:rsidRPr="00A317C6" w:rsidRDefault="000506DC" w:rsidP="000506DC">
            <w:pPr>
              <w:rPr>
                <w:rFonts w:ascii="Avenir Book" w:hAnsi="Avenir Book"/>
                <w:b/>
                <w:sz w:val="20"/>
                <w:szCs w:val="20"/>
              </w:rPr>
            </w:pPr>
          </w:p>
          <w:p w14:paraId="059B299D" w14:textId="77777777" w:rsidR="000506DC" w:rsidRPr="00A317C6" w:rsidRDefault="000506DC" w:rsidP="000506DC">
            <w:pPr>
              <w:rPr>
                <w:rFonts w:ascii="Avenir Book" w:hAnsi="Avenir Book"/>
                <w:b/>
                <w:sz w:val="20"/>
                <w:szCs w:val="20"/>
              </w:rPr>
            </w:pPr>
            <w:r w:rsidRPr="00A317C6">
              <w:rPr>
                <w:rFonts w:ascii="Avenir Book" w:hAnsi="Avenir Book"/>
                <w:b/>
                <w:sz w:val="20"/>
                <w:szCs w:val="20"/>
              </w:rPr>
              <w:t>Signed:                                                                              Date:</w:t>
            </w:r>
          </w:p>
          <w:p w14:paraId="09E26AD7" w14:textId="77777777" w:rsidR="000506DC" w:rsidRPr="00F15DF2" w:rsidRDefault="000506DC" w:rsidP="0024475B">
            <w:pPr>
              <w:rPr>
                <w:rFonts w:ascii="Avenir Book" w:hAnsi="Avenir Book"/>
                <w:sz w:val="18"/>
                <w:szCs w:val="18"/>
              </w:rPr>
            </w:pPr>
          </w:p>
        </w:tc>
      </w:tr>
    </w:tbl>
    <w:p w14:paraId="7DF6B933" w14:textId="77777777" w:rsidR="000506DC" w:rsidRDefault="000506DC">
      <w:pPr>
        <w:rPr>
          <w:rFonts w:ascii="Avenir Book" w:hAnsi="Avenir Book"/>
          <w:sz w:val="8"/>
          <w:szCs w:val="8"/>
        </w:rPr>
      </w:pPr>
    </w:p>
    <w:p w14:paraId="13D44923" w14:textId="77777777" w:rsidR="000506DC" w:rsidRDefault="000506DC">
      <w:pPr>
        <w:rPr>
          <w:rFonts w:ascii="Avenir Book" w:hAnsi="Avenir Book"/>
          <w:sz w:val="8"/>
          <w:szCs w:val="8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A317C6" w:rsidRPr="000506DC" w14:paraId="542CDA5C" w14:textId="77777777" w:rsidTr="0024475B">
        <w:tc>
          <w:tcPr>
            <w:tcW w:w="10627" w:type="dxa"/>
            <w:shd w:val="clear" w:color="auto" w:fill="002060"/>
          </w:tcPr>
          <w:p w14:paraId="31242F07" w14:textId="7600896C" w:rsidR="00A317C6" w:rsidRPr="000506DC" w:rsidRDefault="00A317C6" w:rsidP="0024475B">
            <w:pPr>
              <w:rPr>
                <w:rFonts w:ascii="Avenir Book" w:hAnsi="Avenir Book"/>
                <w:sz w:val="12"/>
                <w:szCs w:val="12"/>
              </w:rPr>
            </w:pPr>
            <w:r>
              <w:rPr>
                <w:rFonts w:ascii="Avenir Book" w:hAnsi="Avenir Book"/>
                <w:sz w:val="20"/>
                <w:szCs w:val="20"/>
              </w:rPr>
              <w:t>Referrer agreement:</w:t>
            </w:r>
          </w:p>
        </w:tc>
      </w:tr>
      <w:tr w:rsidR="00A317C6" w:rsidRPr="00F15DF2" w14:paraId="1082A42D" w14:textId="77777777" w:rsidTr="0024475B">
        <w:trPr>
          <w:trHeight w:val="1988"/>
        </w:trPr>
        <w:tc>
          <w:tcPr>
            <w:tcW w:w="10627" w:type="dxa"/>
          </w:tcPr>
          <w:p w14:paraId="57C1EBD0" w14:textId="77777777" w:rsidR="00A317C6" w:rsidRDefault="00A317C6" w:rsidP="0024475B">
            <w:pPr>
              <w:rPr>
                <w:rFonts w:ascii="Avenir Book" w:hAnsi="Avenir Book"/>
                <w:sz w:val="18"/>
                <w:szCs w:val="18"/>
              </w:rPr>
            </w:pPr>
          </w:p>
          <w:p w14:paraId="5334AFF5" w14:textId="77777777" w:rsidR="00A317C6" w:rsidRPr="00A317C6" w:rsidRDefault="00A317C6" w:rsidP="00A317C6">
            <w:pPr>
              <w:autoSpaceDE w:val="0"/>
              <w:autoSpaceDN w:val="0"/>
              <w:adjustRightInd w:val="0"/>
              <w:jc w:val="both"/>
              <w:rPr>
                <w:rFonts w:ascii="Avenir Book" w:hAnsi="Avenir Book"/>
                <w:sz w:val="20"/>
                <w:szCs w:val="20"/>
              </w:rPr>
            </w:pPr>
            <w:r w:rsidRPr="00A317C6">
              <w:rPr>
                <w:rFonts w:ascii="Avenir Book" w:hAnsi="Avenir Book"/>
                <w:sz w:val="20"/>
                <w:szCs w:val="20"/>
              </w:rPr>
              <w:t xml:space="preserve">All the information within this referral is accurate to the best of my understanding and all supplementary information has been included to support the referral. </w:t>
            </w:r>
          </w:p>
          <w:p w14:paraId="274F35D4" w14:textId="77777777" w:rsidR="00A317C6" w:rsidRPr="00A317C6" w:rsidRDefault="00A317C6" w:rsidP="00A317C6">
            <w:pPr>
              <w:autoSpaceDE w:val="0"/>
              <w:autoSpaceDN w:val="0"/>
              <w:adjustRightInd w:val="0"/>
              <w:jc w:val="both"/>
              <w:rPr>
                <w:rFonts w:ascii="Avenir Book" w:hAnsi="Avenir Book"/>
                <w:sz w:val="20"/>
                <w:szCs w:val="20"/>
              </w:rPr>
            </w:pPr>
          </w:p>
          <w:p w14:paraId="24D0C81B" w14:textId="77777777" w:rsidR="00A317C6" w:rsidRPr="00A317C6" w:rsidRDefault="00A317C6" w:rsidP="00A317C6">
            <w:pPr>
              <w:autoSpaceDE w:val="0"/>
              <w:autoSpaceDN w:val="0"/>
              <w:adjustRightInd w:val="0"/>
              <w:jc w:val="both"/>
              <w:rPr>
                <w:rFonts w:ascii="Avenir Book" w:hAnsi="Avenir Book"/>
                <w:sz w:val="20"/>
                <w:szCs w:val="20"/>
              </w:rPr>
            </w:pPr>
            <w:r w:rsidRPr="00A317C6">
              <w:rPr>
                <w:rFonts w:ascii="Avenir Book" w:hAnsi="Avenir Book"/>
                <w:sz w:val="20"/>
                <w:szCs w:val="20"/>
              </w:rPr>
              <w:t>Name of referrer: _________________________________________________________</w:t>
            </w:r>
          </w:p>
          <w:p w14:paraId="6664DD3E" w14:textId="77777777" w:rsidR="00A317C6" w:rsidRPr="00A317C6" w:rsidRDefault="00A317C6" w:rsidP="00A317C6">
            <w:pPr>
              <w:jc w:val="both"/>
              <w:rPr>
                <w:rFonts w:ascii="Avenir Book" w:hAnsi="Avenir Book"/>
                <w:b/>
                <w:sz w:val="20"/>
                <w:szCs w:val="20"/>
              </w:rPr>
            </w:pPr>
          </w:p>
          <w:p w14:paraId="46887348" w14:textId="77777777" w:rsidR="00A317C6" w:rsidRPr="00A317C6" w:rsidRDefault="00A317C6" w:rsidP="00A317C6">
            <w:pPr>
              <w:rPr>
                <w:rFonts w:ascii="Avenir Book" w:hAnsi="Avenir Book"/>
                <w:b/>
                <w:sz w:val="20"/>
                <w:szCs w:val="20"/>
              </w:rPr>
            </w:pPr>
            <w:r w:rsidRPr="00A317C6">
              <w:rPr>
                <w:rFonts w:ascii="Avenir Book" w:hAnsi="Avenir Book"/>
                <w:b/>
                <w:sz w:val="20"/>
                <w:szCs w:val="20"/>
              </w:rPr>
              <w:t>Signed:                                                                              Date:</w:t>
            </w:r>
          </w:p>
          <w:p w14:paraId="0B3522BF" w14:textId="416BF978" w:rsidR="00A317C6" w:rsidRPr="00A317C6" w:rsidRDefault="00A317C6" w:rsidP="00A317C6">
            <w:pPr>
              <w:jc w:val="both"/>
              <w:rPr>
                <w:b/>
              </w:rPr>
            </w:pPr>
          </w:p>
        </w:tc>
      </w:tr>
    </w:tbl>
    <w:p w14:paraId="60F6BA39" w14:textId="77777777" w:rsidR="00A317C6" w:rsidRDefault="00A317C6">
      <w:pPr>
        <w:rPr>
          <w:rFonts w:ascii="Avenir Book" w:hAnsi="Avenir Book"/>
          <w:sz w:val="8"/>
          <w:szCs w:val="8"/>
        </w:rPr>
      </w:pPr>
    </w:p>
    <w:p w14:paraId="2FE87217" w14:textId="77777777" w:rsidR="00A317C6" w:rsidRDefault="00A317C6">
      <w:pPr>
        <w:rPr>
          <w:rFonts w:ascii="Avenir Book" w:hAnsi="Avenir Book"/>
          <w:sz w:val="8"/>
          <w:szCs w:val="8"/>
        </w:rPr>
      </w:pPr>
    </w:p>
    <w:p w14:paraId="4A0AB55C" w14:textId="77777777" w:rsidR="00A317C6" w:rsidRDefault="00A317C6">
      <w:pPr>
        <w:rPr>
          <w:rFonts w:ascii="Avenir Book" w:hAnsi="Avenir Book"/>
          <w:sz w:val="8"/>
          <w:szCs w:val="8"/>
        </w:rPr>
      </w:pPr>
    </w:p>
    <w:p w14:paraId="7F27172D" w14:textId="77777777" w:rsidR="00A317C6" w:rsidRDefault="00A317C6">
      <w:pPr>
        <w:rPr>
          <w:rFonts w:ascii="Avenir Book" w:hAnsi="Avenir Book"/>
          <w:sz w:val="8"/>
          <w:szCs w:val="8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A317C6" w:rsidRPr="000506DC" w14:paraId="318892F6" w14:textId="77777777" w:rsidTr="0024475B">
        <w:tc>
          <w:tcPr>
            <w:tcW w:w="10627" w:type="dxa"/>
            <w:shd w:val="clear" w:color="auto" w:fill="002060"/>
          </w:tcPr>
          <w:p w14:paraId="321D851E" w14:textId="30E03D03" w:rsidR="00A317C6" w:rsidRPr="000506DC" w:rsidRDefault="00A317C6" w:rsidP="0024475B">
            <w:pPr>
              <w:rPr>
                <w:rFonts w:ascii="Avenir Book" w:hAnsi="Avenir Book"/>
                <w:sz w:val="12"/>
                <w:szCs w:val="12"/>
              </w:rPr>
            </w:pPr>
            <w:r>
              <w:rPr>
                <w:rFonts w:ascii="Avenir Book" w:hAnsi="Avenir Book"/>
                <w:sz w:val="20"/>
                <w:szCs w:val="20"/>
              </w:rPr>
              <w:t>Headteacher agreement:</w:t>
            </w:r>
          </w:p>
        </w:tc>
      </w:tr>
      <w:tr w:rsidR="00A317C6" w:rsidRPr="00F15DF2" w14:paraId="427E5288" w14:textId="77777777" w:rsidTr="0024475B">
        <w:trPr>
          <w:trHeight w:val="1988"/>
        </w:trPr>
        <w:tc>
          <w:tcPr>
            <w:tcW w:w="10627" w:type="dxa"/>
          </w:tcPr>
          <w:p w14:paraId="5F7AB0A5" w14:textId="77777777" w:rsidR="00A317C6" w:rsidRDefault="00A317C6" w:rsidP="0024475B">
            <w:pPr>
              <w:rPr>
                <w:rFonts w:ascii="Avenir Book" w:hAnsi="Avenir Book"/>
                <w:sz w:val="18"/>
                <w:szCs w:val="18"/>
              </w:rPr>
            </w:pPr>
          </w:p>
          <w:p w14:paraId="3AC2AE10" w14:textId="77777777" w:rsidR="00A317C6" w:rsidRPr="00A317C6" w:rsidRDefault="00A317C6" w:rsidP="00A317C6">
            <w:pPr>
              <w:autoSpaceDE w:val="0"/>
              <w:autoSpaceDN w:val="0"/>
              <w:adjustRightInd w:val="0"/>
              <w:jc w:val="both"/>
              <w:rPr>
                <w:rFonts w:ascii="Avenir Book" w:hAnsi="Avenir Book"/>
                <w:sz w:val="20"/>
                <w:szCs w:val="20"/>
              </w:rPr>
            </w:pPr>
            <w:r w:rsidRPr="00A317C6">
              <w:rPr>
                <w:rFonts w:ascii="Avenir Book" w:hAnsi="Avenir Book"/>
                <w:sz w:val="20"/>
                <w:szCs w:val="20"/>
              </w:rPr>
              <w:t>I am in support of this referral and am fully aware of the different pathways of support that could be offered to the pupil and our school. I will work with the panel to agree a plan and am committed to providing the required resources and if agreed, supporting the reintegration of the pupil back to our school.</w:t>
            </w:r>
          </w:p>
          <w:p w14:paraId="599C7D11" w14:textId="77777777" w:rsidR="00A317C6" w:rsidRPr="00A317C6" w:rsidRDefault="00A317C6" w:rsidP="00A317C6">
            <w:pPr>
              <w:autoSpaceDE w:val="0"/>
              <w:autoSpaceDN w:val="0"/>
              <w:adjustRightInd w:val="0"/>
              <w:jc w:val="both"/>
              <w:rPr>
                <w:rFonts w:ascii="Avenir Book" w:hAnsi="Avenir Book"/>
                <w:sz w:val="20"/>
                <w:szCs w:val="20"/>
              </w:rPr>
            </w:pPr>
          </w:p>
          <w:p w14:paraId="6376EC89" w14:textId="77777777" w:rsidR="00A317C6" w:rsidRPr="00A317C6" w:rsidRDefault="00A317C6" w:rsidP="00A317C6">
            <w:pPr>
              <w:autoSpaceDE w:val="0"/>
              <w:autoSpaceDN w:val="0"/>
              <w:adjustRightInd w:val="0"/>
              <w:jc w:val="both"/>
              <w:rPr>
                <w:rFonts w:ascii="Avenir Book" w:hAnsi="Avenir Book"/>
                <w:sz w:val="20"/>
                <w:szCs w:val="20"/>
              </w:rPr>
            </w:pPr>
            <w:r w:rsidRPr="00A317C6">
              <w:rPr>
                <w:rFonts w:ascii="Avenir Book" w:hAnsi="Avenir Book"/>
                <w:sz w:val="20"/>
                <w:szCs w:val="20"/>
              </w:rPr>
              <w:t>Name of Headteacher: ___________________________________________________</w:t>
            </w:r>
          </w:p>
          <w:p w14:paraId="645D2B2B" w14:textId="77777777" w:rsidR="00A317C6" w:rsidRPr="00A317C6" w:rsidRDefault="00A317C6" w:rsidP="00A317C6">
            <w:pPr>
              <w:jc w:val="both"/>
              <w:rPr>
                <w:rFonts w:ascii="Avenir Book" w:hAnsi="Avenir Book"/>
                <w:b/>
                <w:sz w:val="20"/>
                <w:szCs w:val="20"/>
              </w:rPr>
            </w:pPr>
          </w:p>
          <w:p w14:paraId="654E03EF" w14:textId="0B91D141" w:rsidR="00A317C6" w:rsidRPr="00A317C6" w:rsidRDefault="00A317C6" w:rsidP="00A317C6">
            <w:pPr>
              <w:rPr>
                <w:rFonts w:ascii="Avenir Book" w:hAnsi="Avenir Book"/>
                <w:b/>
                <w:sz w:val="20"/>
                <w:szCs w:val="20"/>
              </w:rPr>
            </w:pPr>
            <w:r w:rsidRPr="00A317C6">
              <w:rPr>
                <w:rFonts w:ascii="Avenir Book" w:hAnsi="Avenir Book"/>
                <w:b/>
                <w:sz w:val="20"/>
                <w:szCs w:val="20"/>
              </w:rPr>
              <w:t>Signed</w:t>
            </w:r>
            <w:r>
              <w:rPr>
                <w:rFonts w:ascii="Avenir Book" w:hAnsi="Avenir Book"/>
                <w:b/>
                <w:sz w:val="20"/>
                <w:szCs w:val="20"/>
              </w:rPr>
              <w:t>:                                                                             Date:</w:t>
            </w:r>
          </w:p>
          <w:p w14:paraId="7F823D80" w14:textId="77777777" w:rsidR="00A317C6" w:rsidRPr="00A317C6" w:rsidRDefault="00A317C6" w:rsidP="0024475B">
            <w:pPr>
              <w:jc w:val="both"/>
              <w:rPr>
                <w:b/>
              </w:rPr>
            </w:pPr>
          </w:p>
        </w:tc>
      </w:tr>
    </w:tbl>
    <w:p w14:paraId="3C44AFEA" w14:textId="77777777" w:rsidR="00A317C6" w:rsidRDefault="00A317C6">
      <w:pPr>
        <w:rPr>
          <w:rFonts w:ascii="Avenir Book" w:hAnsi="Avenir Book"/>
          <w:sz w:val="8"/>
          <w:szCs w:val="8"/>
        </w:rPr>
      </w:pPr>
    </w:p>
    <w:p w14:paraId="16C8531E" w14:textId="741561FC" w:rsidR="00F15DF2" w:rsidRPr="00F15DF2" w:rsidRDefault="00F15DF2">
      <w:pPr>
        <w:rPr>
          <w:rFonts w:ascii="Avenir Book" w:hAnsi="Avenir Book"/>
          <w:sz w:val="11"/>
          <w:szCs w:val="11"/>
        </w:rPr>
      </w:pPr>
    </w:p>
    <w:p w14:paraId="0E7092B8" w14:textId="77777777" w:rsidR="00F15DF2" w:rsidRPr="00D77C20" w:rsidRDefault="00F15DF2">
      <w:pPr>
        <w:rPr>
          <w:rFonts w:ascii="Avenir Book" w:hAnsi="Avenir Book"/>
        </w:rPr>
      </w:pPr>
    </w:p>
    <w:sectPr w:rsidR="00F15DF2" w:rsidRPr="00D77C20" w:rsidSect="00D77C20">
      <w:footerReference w:type="even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ADEE6" w14:textId="77777777" w:rsidR="009430B1" w:rsidRDefault="009430B1" w:rsidP="00A317C6">
      <w:r>
        <w:separator/>
      </w:r>
    </w:p>
  </w:endnote>
  <w:endnote w:type="continuationSeparator" w:id="0">
    <w:p w14:paraId="3152E318" w14:textId="77777777" w:rsidR="009430B1" w:rsidRDefault="009430B1" w:rsidP="00A31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386913480"/>
      <w:docPartObj>
        <w:docPartGallery w:val="Page Numbers (Bottom of Page)"/>
        <w:docPartUnique/>
      </w:docPartObj>
    </w:sdtPr>
    <w:sdtContent>
      <w:p w14:paraId="11139AA5" w14:textId="4DDF5332" w:rsidR="00A317C6" w:rsidRDefault="00A317C6" w:rsidP="00B0140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D8557A6" w14:textId="77777777" w:rsidR="00A317C6" w:rsidRDefault="00A317C6" w:rsidP="00A317C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rFonts w:ascii="Avenir Book" w:hAnsi="Avenir Book"/>
        <w:sz w:val="16"/>
        <w:szCs w:val="16"/>
      </w:rPr>
      <w:id w:val="2128581191"/>
      <w:docPartObj>
        <w:docPartGallery w:val="Page Numbers (Bottom of Page)"/>
        <w:docPartUnique/>
      </w:docPartObj>
    </w:sdtPr>
    <w:sdtContent>
      <w:p w14:paraId="36498F93" w14:textId="0110CF38" w:rsidR="00A317C6" w:rsidRPr="00A317C6" w:rsidRDefault="00A317C6" w:rsidP="00B01400">
        <w:pPr>
          <w:pStyle w:val="Footer"/>
          <w:framePr w:wrap="none" w:vAnchor="text" w:hAnchor="margin" w:xAlign="right" w:y="1"/>
          <w:rPr>
            <w:rStyle w:val="PageNumber"/>
            <w:rFonts w:ascii="Avenir Book" w:hAnsi="Avenir Book"/>
            <w:sz w:val="16"/>
            <w:szCs w:val="16"/>
          </w:rPr>
        </w:pPr>
        <w:r w:rsidRPr="00A317C6">
          <w:rPr>
            <w:rStyle w:val="PageNumber"/>
            <w:rFonts w:ascii="Avenir Book" w:hAnsi="Avenir Book"/>
            <w:sz w:val="16"/>
            <w:szCs w:val="16"/>
          </w:rPr>
          <w:fldChar w:fldCharType="begin"/>
        </w:r>
        <w:r w:rsidRPr="00A317C6">
          <w:rPr>
            <w:rStyle w:val="PageNumber"/>
            <w:rFonts w:ascii="Avenir Book" w:hAnsi="Avenir Book"/>
            <w:sz w:val="16"/>
            <w:szCs w:val="16"/>
          </w:rPr>
          <w:instrText xml:space="preserve"> PAGE </w:instrText>
        </w:r>
        <w:r w:rsidRPr="00A317C6">
          <w:rPr>
            <w:rStyle w:val="PageNumber"/>
            <w:rFonts w:ascii="Avenir Book" w:hAnsi="Avenir Book"/>
            <w:sz w:val="16"/>
            <w:szCs w:val="16"/>
          </w:rPr>
          <w:fldChar w:fldCharType="separate"/>
        </w:r>
        <w:r w:rsidRPr="00A317C6">
          <w:rPr>
            <w:rStyle w:val="PageNumber"/>
            <w:rFonts w:ascii="Avenir Book" w:hAnsi="Avenir Book"/>
            <w:noProof/>
            <w:sz w:val="16"/>
            <w:szCs w:val="16"/>
          </w:rPr>
          <w:t>1</w:t>
        </w:r>
        <w:r w:rsidRPr="00A317C6">
          <w:rPr>
            <w:rStyle w:val="PageNumber"/>
            <w:rFonts w:ascii="Avenir Book" w:hAnsi="Avenir Book"/>
            <w:sz w:val="16"/>
            <w:szCs w:val="16"/>
          </w:rPr>
          <w:fldChar w:fldCharType="end"/>
        </w:r>
      </w:p>
    </w:sdtContent>
  </w:sdt>
  <w:p w14:paraId="17C84FB4" w14:textId="77777777" w:rsidR="00A317C6" w:rsidRDefault="00A317C6" w:rsidP="00A317C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DD82B" w14:textId="77777777" w:rsidR="009430B1" w:rsidRDefault="009430B1" w:rsidP="00A317C6">
      <w:r>
        <w:separator/>
      </w:r>
    </w:p>
  </w:footnote>
  <w:footnote w:type="continuationSeparator" w:id="0">
    <w:p w14:paraId="05AFEAAF" w14:textId="77777777" w:rsidR="009430B1" w:rsidRDefault="009430B1" w:rsidP="00A31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B0A5B"/>
    <w:multiLevelType w:val="hybridMultilevel"/>
    <w:tmpl w:val="FD728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1239EA"/>
    <w:multiLevelType w:val="multilevel"/>
    <w:tmpl w:val="014AD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47676E"/>
    <w:multiLevelType w:val="multilevel"/>
    <w:tmpl w:val="014AD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712173"/>
    <w:multiLevelType w:val="hybridMultilevel"/>
    <w:tmpl w:val="001A5F34"/>
    <w:lvl w:ilvl="0" w:tplc="0409000F">
      <w:start w:val="1"/>
      <w:numFmt w:val="decimal"/>
      <w:lvlText w:val="%1."/>
      <w:lvlJc w:val="left"/>
      <w:pPr>
        <w:ind w:left="769" w:hanging="360"/>
      </w:pPr>
    </w:lvl>
    <w:lvl w:ilvl="1" w:tplc="04090019" w:tentative="1">
      <w:start w:val="1"/>
      <w:numFmt w:val="lowerLetter"/>
      <w:lvlText w:val="%2."/>
      <w:lvlJc w:val="left"/>
      <w:pPr>
        <w:ind w:left="1489" w:hanging="360"/>
      </w:pPr>
    </w:lvl>
    <w:lvl w:ilvl="2" w:tplc="0409001B" w:tentative="1">
      <w:start w:val="1"/>
      <w:numFmt w:val="lowerRoman"/>
      <w:lvlText w:val="%3."/>
      <w:lvlJc w:val="right"/>
      <w:pPr>
        <w:ind w:left="2209" w:hanging="180"/>
      </w:pPr>
    </w:lvl>
    <w:lvl w:ilvl="3" w:tplc="0409000F" w:tentative="1">
      <w:start w:val="1"/>
      <w:numFmt w:val="decimal"/>
      <w:lvlText w:val="%4."/>
      <w:lvlJc w:val="left"/>
      <w:pPr>
        <w:ind w:left="2929" w:hanging="360"/>
      </w:pPr>
    </w:lvl>
    <w:lvl w:ilvl="4" w:tplc="04090019" w:tentative="1">
      <w:start w:val="1"/>
      <w:numFmt w:val="lowerLetter"/>
      <w:lvlText w:val="%5."/>
      <w:lvlJc w:val="left"/>
      <w:pPr>
        <w:ind w:left="3649" w:hanging="360"/>
      </w:pPr>
    </w:lvl>
    <w:lvl w:ilvl="5" w:tplc="0409001B" w:tentative="1">
      <w:start w:val="1"/>
      <w:numFmt w:val="lowerRoman"/>
      <w:lvlText w:val="%6."/>
      <w:lvlJc w:val="right"/>
      <w:pPr>
        <w:ind w:left="4369" w:hanging="180"/>
      </w:pPr>
    </w:lvl>
    <w:lvl w:ilvl="6" w:tplc="0409000F" w:tentative="1">
      <w:start w:val="1"/>
      <w:numFmt w:val="decimal"/>
      <w:lvlText w:val="%7."/>
      <w:lvlJc w:val="left"/>
      <w:pPr>
        <w:ind w:left="5089" w:hanging="360"/>
      </w:pPr>
    </w:lvl>
    <w:lvl w:ilvl="7" w:tplc="04090019" w:tentative="1">
      <w:start w:val="1"/>
      <w:numFmt w:val="lowerLetter"/>
      <w:lvlText w:val="%8."/>
      <w:lvlJc w:val="left"/>
      <w:pPr>
        <w:ind w:left="5809" w:hanging="360"/>
      </w:pPr>
    </w:lvl>
    <w:lvl w:ilvl="8" w:tplc="04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4" w15:restartNumberingAfterBreak="0">
    <w:nsid w:val="28EA4BEA"/>
    <w:multiLevelType w:val="multilevel"/>
    <w:tmpl w:val="014AD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91328C"/>
    <w:multiLevelType w:val="multilevel"/>
    <w:tmpl w:val="014AD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DF1DDC"/>
    <w:multiLevelType w:val="multilevel"/>
    <w:tmpl w:val="014AD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4333601">
    <w:abstractNumId w:val="1"/>
  </w:num>
  <w:num w:numId="2" w16cid:durableId="635572542">
    <w:abstractNumId w:val="3"/>
  </w:num>
  <w:num w:numId="3" w16cid:durableId="1988900363">
    <w:abstractNumId w:val="2"/>
  </w:num>
  <w:num w:numId="4" w16cid:durableId="367871825">
    <w:abstractNumId w:val="4"/>
  </w:num>
  <w:num w:numId="5" w16cid:durableId="1711418956">
    <w:abstractNumId w:val="6"/>
  </w:num>
  <w:num w:numId="6" w16cid:durableId="1204320963">
    <w:abstractNumId w:val="5"/>
  </w:num>
  <w:num w:numId="7" w16cid:durableId="943994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hideSpellingErrors/>
  <w:hideGrammaticalErrors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DA9"/>
    <w:rsid w:val="000007F1"/>
    <w:rsid w:val="000014AB"/>
    <w:rsid w:val="00002F4E"/>
    <w:rsid w:val="00015096"/>
    <w:rsid w:val="00022CD3"/>
    <w:rsid w:val="00026069"/>
    <w:rsid w:val="00031814"/>
    <w:rsid w:val="00034B84"/>
    <w:rsid w:val="000438AF"/>
    <w:rsid w:val="000506DC"/>
    <w:rsid w:val="00060891"/>
    <w:rsid w:val="000702A6"/>
    <w:rsid w:val="000737E6"/>
    <w:rsid w:val="00075D75"/>
    <w:rsid w:val="00091313"/>
    <w:rsid w:val="000938D3"/>
    <w:rsid w:val="000B1E8B"/>
    <w:rsid w:val="000B430C"/>
    <w:rsid w:val="000C4049"/>
    <w:rsid w:val="000D7E38"/>
    <w:rsid w:val="000E1774"/>
    <w:rsid w:val="00102053"/>
    <w:rsid w:val="00114C02"/>
    <w:rsid w:val="00116D97"/>
    <w:rsid w:val="00135A46"/>
    <w:rsid w:val="001447D7"/>
    <w:rsid w:val="001503C8"/>
    <w:rsid w:val="0015672D"/>
    <w:rsid w:val="001630EE"/>
    <w:rsid w:val="0016699E"/>
    <w:rsid w:val="00170A4F"/>
    <w:rsid w:val="001838D7"/>
    <w:rsid w:val="00185D0C"/>
    <w:rsid w:val="00193B65"/>
    <w:rsid w:val="00194736"/>
    <w:rsid w:val="00197FF2"/>
    <w:rsid w:val="001B25B7"/>
    <w:rsid w:val="001B5439"/>
    <w:rsid w:val="001C1802"/>
    <w:rsid w:val="001D039C"/>
    <w:rsid w:val="001E39B7"/>
    <w:rsid w:val="001E4C41"/>
    <w:rsid w:val="001E71DD"/>
    <w:rsid w:val="001F0D8B"/>
    <w:rsid w:val="001F17F3"/>
    <w:rsid w:val="00200F6D"/>
    <w:rsid w:val="00206261"/>
    <w:rsid w:val="00213C09"/>
    <w:rsid w:val="0021581D"/>
    <w:rsid w:val="00233FEC"/>
    <w:rsid w:val="002517E5"/>
    <w:rsid w:val="0025436A"/>
    <w:rsid w:val="00256A5A"/>
    <w:rsid w:val="002647EC"/>
    <w:rsid w:val="0028343C"/>
    <w:rsid w:val="00290BB0"/>
    <w:rsid w:val="002A4402"/>
    <w:rsid w:val="002B1ED4"/>
    <w:rsid w:val="002C3011"/>
    <w:rsid w:val="002D40D2"/>
    <w:rsid w:val="002F19EC"/>
    <w:rsid w:val="003010F0"/>
    <w:rsid w:val="00344C17"/>
    <w:rsid w:val="0034718B"/>
    <w:rsid w:val="00353265"/>
    <w:rsid w:val="00360AEA"/>
    <w:rsid w:val="00367C57"/>
    <w:rsid w:val="00371C4D"/>
    <w:rsid w:val="003823DB"/>
    <w:rsid w:val="00394B43"/>
    <w:rsid w:val="003A27DE"/>
    <w:rsid w:val="003A3A83"/>
    <w:rsid w:val="003B1735"/>
    <w:rsid w:val="003C113E"/>
    <w:rsid w:val="003D77E3"/>
    <w:rsid w:val="003E3B19"/>
    <w:rsid w:val="003E5BC9"/>
    <w:rsid w:val="00401C4F"/>
    <w:rsid w:val="00413471"/>
    <w:rsid w:val="004176FB"/>
    <w:rsid w:val="00422DA0"/>
    <w:rsid w:val="00436790"/>
    <w:rsid w:val="00450EBF"/>
    <w:rsid w:val="00474A1F"/>
    <w:rsid w:val="0049545B"/>
    <w:rsid w:val="004B2EE3"/>
    <w:rsid w:val="004B5565"/>
    <w:rsid w:val="004C5FB4"/>
    <w:rsid w:val="004D7086"/>
    <w:rsid w:val="004E616B"/>
    <w:rsid w:val="004F0072"/>
    <w:rsid w:val="005051F8"/>
    <w:rsid w:val="0052275A"/>
    <w:rsid w:val="00523CB5"/>
    <w:rsid w:val="005247D5"/>
    <w:rsid w:val="005441A3"/>
    <w:rsid w:val="00554F4E"/>
    <w:rsid w:val="00571A0A"/>
    <w:rsid w:val="005730B1"/>
    <w:rsid w:val="005A2909"/>
    <w:rsid w:val="005C46C2"/>
    <w:rsid w:val="005C6CAB"/>
    <w:rsid w:val="005E26DF"/>
    <w:rsid w:val="005F66C0"/>
    <w:rsid w:val="00614814"/>
    <w:rsid w:val="00620AAA"/>
    <w:rsid w:val="006230EA"/>
    <w:rsid w:val="00623298"/>
    <w:rsid w:val="00632A23"/>
    <w:rsid w:val="00667DBF"/>
    <w:rsid w:val="00672B60"/>
    <w:rsid w:val="00674FE5"/>
    <w:rsid w:val="006764A4"/>
    <w:rsid w:val="00681527"/>
    <w:rsid w:val="0068435D"/>
    <w:rsid w:val="00684758"/>
    <w:rsid w:val="006847C2"/>
    <w:rsid w:val="0069244B"/>
    <w:rsid w:val="006E7DF9"/>
    <w:rsid w:val="007057CA"/>
    <w:rsid w:val="00715422"/>
    <w:rsid w:val="00717172"/>
    <w:rsid w:val="00721189"/>
    <w:rsid w:val="00732472"/>
    <w:rsid w:val="0073325C"/>
    <w:rsid w:val="007339E0"/>
    <w:rsid w:val="0075695C"/>
    <w:rsid w:val="00762C9E"/>
    <w:rsid w:val="00770001"/>
    <w:rsid w:val="007726FE"/>
    <w:rsid w:val="00775EA0"/>
    <w:rsid w:val="007A4B83"/>
    <w:rsid w:val="007B2FDB"/>
    <w:rsid w:val="007B382E"/>
    <w:rsid w:val="007C2E6A"/>
    <w:rsid w:val="007C74A3"/>
    <w:rsid w:val="007E2870"/>
    <w:rsid w:val="007E6A19"/>
    <w:rsid w:val="00800372"/>
    <w:rsid w:val="00811D66"/>
    <w:rsid w:val="0082654D"/>
    <w:rsid w:val="008328A5"/>
    <w:rsid w:val="00836318"/>
    <w:rsid w:val="0084493B"/>
    <w:rsid w:val="00853217"/>
    <w:rsid w:val="008566B2"/>
    <w:rsid w:val="008626AD"/>
    <w:rsid w:val="00874D8D"/>
    <w:rsid w:val="008855FE"/>
    <w:rsid w:val="00915652"/>
    <w:rsid w:val="009430B1"/>
    <w:rsid w:val="00945640"/>
    <w:rsid w:val="009617D7"/>
    <w:rsid w:val="00967DB0"/>
    <w:rsid w:val="00967EB8"/>
    <w:rsid w:val="00981463"/>
    <w:rsid w:val="009A39B6"/>
    <w:rsid w:val="009B7AB9"/>
    <w:rsid w:val="009C139F"/>
    <w:rsid w:val="009E3686"/>
    <w:rsid w:val="00A029B5"/>
    <w:rsid w:val="00A066B3"/>
    <w:rsid w:val="00A10826"/>
    <w:rsid w:val="00A112C5"/>
    <w:rsid w:val="00A14B3E"/>
    <w:rsid w:val="00A317C6"/>
    <w:rsid w:val="00A54DCB"/>
    <w:rsid w:val="00A54EF1"/>
    <w:rsid w:val="00A72B6D"/>
    <w:rsid w:val="00A76307"/>
    <w:rsid w:val="00A87825"/>
    <w:rsid w:val="00AA2507"/>
    <w:rsid w:val="00AA7DCC"/>
    <w:rsid w:val="00AB28B4"/>
    <w:rsid w:val="00AB51C1"/>
    <w:rsid w:val="00AD1CE6"/>
    <w:rsid w:val="00AD4F78"/>
    <w:rsid w:val="00B07D8C"/>
    <w:rsid w:val="00B30768"/>
    <w:rsid w:val="00B36D3C"/>
    <w:rsid w:val="00B6690C"/>
    <w:rsid w:val="00B77EB9"/>
    <w:rsid w:val="00B83578"/>
    <w:rsid w:val="00B87245"/>
    <w:rsid w:val="00BA5830"/>
    <w:rsid w:val="00BA7DC3"/>
    <w:rsid w:val="00BC67D9"/>
    <w:rsid w:val="00BE2856"/>
    <w:rsid w:val="00BE32E6"/>
    <w:rsid w:val="00BF29DB"/>
    <w:rsid w:val="00BF2EB6"/>
    <w:rsid w:val="00C040EE"/>
    <w:rsid w:val="00C13092"/>
    <w:rsid w:val="00C140EE"/>
    <w:rsid w:val="00C150AA"/>
    <w:rsid w:val="00C21F08"/>
    <w:rsid w:val="00C270C1"/>
    <w:rsid w:val="00C36553"/>
    <w:rsid w:val="00C4138E"/>
    <w:rsid w:val="00C45AC4"/>
    <w:rsid w:val="00C637CF"/>
    <w:rsid w:val="00C745B8"/>
    <w:rsid w:val="00C84E48"/>
    <w:rsid w:val="00CA6299"/>
    <w:rsid w:val="00CB0742"/>
    <w:rsid w:val="00CC37AF"/>
    <w:rsid w:val="00CC4F88"/>
    <w:rsid w:val="00CC664B"/>
    <w:rsid w:val="00CD122F"/>
    <w:rsid w:val="00CE6212"/>
    <w:rsid w:val="00D22355"/>
    <w:rsid w:val="00D27DA9"/>
    <w:rsid w:val="00D33E2D"/>
    <w:rsid w:val="00D53C0E"/>
    <w:rsid w:val="00D636F0"/>
    <w:rsid w:val="00D77C20"/>
    <w:rsid w:val="00D9447D"/>
    <w:rsid w:val="00DA5D45"/>
    <w:rsid w:val="00DA7355"/>
    <w:rsid w:val="00DB0B8E"/>
    <w:rsid w:val="00DC65DE"/>
    <w:rsid w:val="00DD0AC4"/>
    <w:rsid w:val="00DE358E"/>
    <w:rsid w:val="00E053FE"/>
    <w:rsid w:val="00E13B19"/>
    <w:rsid w:val="00E21866"/>
    <w:rsid w:val="00E40862"/>
    <w:rsid w:val="00E441C7"/>
    <w:rsid w:val="00E71756"/>
    <w:rsid w:val="00E75352"/>
    <w:rsid w:val="00E76EC0"/>
    <w:rsid w:val="00E77A2A"/>
    <w:rsid w:val="00EB04F5"/>
    <w:rsid w:val="00EB1CFD"/>
    <w:rsid w:val="00EB69AB"/>
    <w:rsid w:val="00EC7CFE"/>
    <w:rsid w:val="00ED625F"/>
    <w:rsid w:val="00EE6937"/>
    <w:rsid w:val="00F03ED8"/>
    <w:rsid w:val="00F06D0A"/>
    <w:rsid w:val="00F15DF2"/>
    <w:rsid w:val="00F441CA"/>
    <w:rsid w:val="00F452F4"/>
    <w:rsid w:val="00F468BB"/>
    <w:rsid w:val="00F50507"/>
    <w:rsid w:val="00F562BF"/>
    <w:rsid w:val="00F62E47"/>
    <w:rsid w:val="00FA4434"/>
    <w:rsid w:val="00FD0638"/>
    <w:rsid w:val="00FF4DAB"/>
    <w:rsid w:val="00FF5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A7B49"/>
  <w15:chartTrackingRefBased/>
  <w15:docId w15:val="{97C15378-0BF7-4AD5-B949-19DEB60D3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C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7C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7C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7C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7C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7C2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7C2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7C2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7C2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7C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7C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7C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7C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7C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7C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7C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7C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7C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7C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7C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7C2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7C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7C2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7C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7C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7C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7C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7C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7C2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D77C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3C0E"/>
    <w:rPr>
      <w:color w:val="0563C1"/>
      <w:u w:val="single"/>
    </w:rPr>
  </w:style>
  <w:style w:type="paragraph" w:styleId="NoSpacing">
    <w:name w:val="No Spacing"/>
    <w:uiPriority w:val="1"/>
    <w:qFormat/>
    <w:rsid w:val="000506DC"/>
    <w:rPr>
      <w:rFonts w:ascii="Arial" w:hAnsi="Arial" w:cs="Arial"/>
      <w:kern w:val="0"/>
      <w14:ligatures w14:val="none"/>
    </w:rPr>
  </w:style>
  <w:style w:type="table" w:customStyle="1" w:styleId="TableGrid1">
    <w:name w:val="Table Grid1"/>
    <w:basedOn w:val="TableNormal"/>
    <w:next w:val="TableGrid"/>
    <w:uiPriority w:val="59"/>
    <w:rsid w:val="000506DC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317C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17C6"/>
  </w:style>
  <w:style w:type="paragraph" w:styleId="Footer">
    <w:name w:val="footer"/>
    <w:basedOn w:val="Normal"/>
    <w:link w:val="FooterChar"/>
    <w:uiPriority w:val="99"/>
    <w:unhideWhenUsed/>
    <w:rsid w:val="00A317C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17C6"/>
  </w:style>
  <w:style w:type="character" w:styleId="PageNumber">
    <w:name w:val="page number"/>
    <w:basedOn w:val="DefaultParagraphFont"/>
    <w:uiPriority w:val="99"/>
    <w:semiHidden/>
    <w:unhideWhenUsed/>
    <w:rsid w:val="00A317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8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vps-inf01\Admin%2520Staff\dashbolt\Downloads\Partnership%2520Note%2520of%2520Visit%2520Rec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vps-inf01\Admin%20Staff\dashbolt\Downloads\Partnership%20Note%20of%20Visit%20Record.dotx</Template>
  <TotalTime>0</TotalTime>
  <Pages>4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Mary's Church of England Primary School</Company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Ashbolt-Smith</dc:creator>
  <cp:keywords/>
  <dc:description/>
  <cp:lastModifiedBy>Daniel Constable-Phelps</cp:lastModifiedBy>
  <cp:revision>2</cp:revision>
  <cp:lastPrinted>2024-06-15T19:27:00Z</cp:lastPrinted>
  <dcterms:created xsi:type="dcterms:W3CDTF">2025-01-19T17:29:00Z</dcterms:created>
  <dcterms:modified xsi:type="dcterms:W3CDTF">2025-01-19T17:29:00Z</dcterms:modified>
</cp:coreProperties>
</file>